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063C2" w14:textId="05BE225B" w:rsidR="003F0DF1" w:rsidRPr="003F0DF1" w:rsidRDefault="003F0DF1" w:rsidP="003F0DF1">
      <w:pPr>
        <w:rPr>
          <w:b/>
          <w:color w:val="00B0F0"/>
          <w:sz w:val="22"/>
          <w:szCs w:val="22"/>
        </w:rPr>
      </w:pPr>
      <w:r w:rsidRPr="003F0DF1">
        <w:rPr>
          <w:b/>
          <w:color w:val="00B0F0"/>
          <w:sz w:val="22"/>
          <w:szCs w:val="22"/>
        </w:rPr>
        <w:t xml:space="preserve">Anmeldeformular für Hausführungen im Zürcher Lighthouse </w:t>
      </w:r>
    </w:p>
    <w:p w14:paraId="41DA66CF" w14:textId="77777777" w:rsidR="003F0DF1" w:rsidRPr="00FB164F" w:rsidRDefault="003F0DF1" w:rsidP="003F0DF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6663"/>
      </w:tblGrid>
      <w:tr w:rsidR="003F0DF1" w:rsidRPr="00FB164F" w14:paraId="6C476CED" w14:textId="77777777" w:rsidTr="00BA4A80">
        <w:trPr>
          <w:trHeight w:val="764"/>
        </w:trPr>
        <w:tc>
          <w:tcPr>
            <w:tcW w:w="3397" w:type="dxa"/>
            <w:vAlign w:val="center"/>
          </w:tcPr>
          <w:p w14:paraId="22CAF8FA" w14:textId="77777777" w:rsidR="003F0DF1" w:rsidRPr="00FB164F" w:rsidRDefault="003F0DF1" w:rsidP="00F27E0D">
            <w:r w:rsidRPr="00FB164F">
              <w:t>Angemeldete Gruppe</w:t>
            </w:r>
          </w:p>
        </w:tc>
        <w:sdt>
          <w:sdtPr>
            <w:id w:val="-2044740816"/>
            <w:placeholder>
              <w:docPart w:val="3D7B46912DC840679ADAC4BE125CA5E7"/>
            </w:placeholder>
            <w:text/>
          </w:sdtPr>
          <w:sdtEndPr/>
          <w:sdtContent>
            <w:tc>
              <w:tcPr>
                <w:tcW w:w="6663" w:type="dxa"/>
                <w:vAlign w:val="center"/>
              </w:tcPr>
              <w:p w14:paraId="4DDE82A9" w14:textId="625723BD" w:rsidR="003F0DF1" w:rsidRPr="00FB164F" w:rsidRDefault="00BA4A80" w:rsidP="00F27E0D">
                <w:r>
                  <w:t>Bitte ausfüllen</w:t>
                </w:r>
              </w:p>
            </w:tc>
          </w:sdtContent>
        </w:sdt>
      </w:tr>
      <w:tr w:rsidR="003F0DF1" w:rsidRPr="00FB164F" w14:paraId="0C79CB15" w14:textId="77777777" w:rsidTr="00BA4A80">
        <w:trPr>
          <w:trHeight w:val="764"/>
        </w:trPr>
        <w:tc>
          <w:tcPr>
            <w:tcW w:w="3397" w:type="dxa"/>
            <w:vAlign w:val="center"/>
          </w:tcPr>
          <w:p w14:paraId="0B2ABC1C" w14:textId="77777777" w:rsidR="003F0DF1" w:rsidRPr="00FB164F" w:rsidRDefault="003F0DF1" w:rsidP="00F27E0D">
            <w:r w:rsidRPr="00FB164F">
              <w:t>Ansprechperson</w:t>
            </w:r>
          </w:p>
        </w:tc>
        <w:tc>
          <w:tcPr>
            <w:tcW w:w="6663" w:type="dxa"/>
            <w:vAlign w:val="center"/>
          </w:tcPr>
          <w:sdt>
            <w:sdtPr>
              <w:id w:val="251098447"/>
              <w:placeholder>
                <w:docPart w:val="677991A4192946ABAFDBEA846B03774F"/>
              </w:placeholder>
              <w:text/>
            </w:sdtPr>
            <w:sdtEndPr/>
            <w:sdtContent>
              <w:p w14:paraId="69D78798" w14:textId="624378BF" w:rsidR="003F0DF1" w:rsidRPr="00FB164F" w:rsidRDefault="00BA4A80" w:rsidP="00F27E0D">
                <w:r>
                  <w:t>Bitte ausfüllen</w:t>
                </w:r>
              </w:p>
            </w:sdtContent>
          </w:sdt>
        </w:tc>
      </w:tr>
      <w:tr w:rsidR="003F0DF1" w:rsidRPr="00FB164F" w14:paraId="2DAF9267" w14:textId="77777777" w:rsidTr="00BA4A80">
        <w:trPr>
          <w:trHeight w:val="764"/>
        </w:trPr>
        <w:tc>
          <w:tcPr>
            <w:tcW w:w="3397" w:type="dxa"/>
            <w:vAlign w:val="center"/>
          </w:tcPr>
          <w:p w14:paraId="650C9CEB" w14:textId="77777777" w:rsidR="003F0DF1" w:rsidRPr="00FB164F" w:rsidRDefault="003F0DF1" w:rsidP="00F27E0D">
            <w:r w:rsidRPr="00FB164F">
              <w:t>Gewünschtes Datum</w:t>
            </w:r>
          </w:p>
        </w:tc>
        <w:sdt>
          <w:sdtPr>
            <w:rPr>
              <w:lang w:val="it-IT"/>
            </w:rPr>
            <w:id w:val="-152770276"/>
            <w:placeholder>
              <w:docPart w:val="0F625FF88FDB4AD18C35E7A906A7E66C"/>
            </w:placeholder>
            <w:text/>
          </w:sdtPr>
          <w:sdtEndPr/>
          <w:sdtContent>
            <w:tc>
              <w:tcPr>
                <w:tcW w:w="6663" w:type="dxa"/>
                <w:vAlign w:val="center"/>
              </w:tcPr>
              <w:p w14:paraId="2FECE23A" w14:textId="382B8B4D" w:rsidR="003F0DF1" w:rsidRPr="00FB164F" w:rsidRDefault="00BA4A80" w:rsidP="00F27E0D">
                <w:pPr>
                  <w:rPr>
                    <w:lang w:val="it-IT"/>
                  </w:rPr>
                </w:pPr>
                <w:r w:rsidRPr="00BA4A80">
                  <w:rPr>
                    <w:lang w:val="it-IT"/>
                  </w:rPr>
                  <w:t xml:space="preserve">Bitte </w:t>
                </w:r>
                <w:proofErr w:type="spellStart"/>
                <w:r w:rsidRPr="00BA4A80">
                  <w:rPr>
                    <w:lang w:val="it-IT"/>
                  </w:rPr>
                  <w:t>ausfüllen</w:t>
                </w:r>
                <w:proofErr w:type="spellEnd"/>
              </w:p>
            </w:tc>
          </w:sdtContent>
        </w:sdt>
      </w:tr>
      <w:tr w:rsidR="003F0DF1" w:rsidRPr="00FB164F" w14:paraId="1CDB1A12" w14:textId="77777777" w:rsidTr="00BA4A80">
        <w:trPr>
          <w:trHeight w:val="764"/>
        </w:trPr>
        <w:tc>
          <w:tcPr>
            <w:tcW w:w="3397" w:type="dxa"/>
            <w:vAlign w:val="center"/>
          </w:tcPr>
          <w:p w14:paraId="43905043" w14:textId="77777777" w:rsidR="003F0DF1" w:rsidRPr="00FB164F" w:rsidRDefault="003F0DF1" w:rsidP="00F27E0D">
            <w:r w:rsidRPr="00FB164F">
              <w:t>Uhrzeit</w:t>
            </w:r>
          </w:p>
        </w:tc>
        <w:sdt>
          <w:sdtPr>
            <w:rPr>
              <w:lang w:val="it-IT"/>
            </w:rPr>
            <w:id w:val="1347054481"/>
            <w:placeholder>
              <w:docPart w:val="33D9083D675B4AB6B3CFC26B8E56E1D8"/>
            </w:placeholder>
            <w:text/>
          </w:sdtPr>
          <w:sdtEndPr/>
          <w:sdtContent>
            <w:tc>
              <w:tcPr>
                <w:tcW w:w="6663" w:type="dxa"/>
                <w:vAlign w:val="center"/>
              </w:tcPr>
              <w:p w14:paraId="1263E1D3" w14:textId="61897F4E" w:rsidR="003F0DF1" w:rsidRPr="00FB164F" w:rsidRDefault="00BA4A80" w:rsidP="00F27E0D">
                <w:pPr>
                  <w:rPr>
                    <w:lang w:val="it-IT"/>
                  </w:rPr>
                </w:pPr>
                <w:r w:rsidRPr="00BA4A80">
                  <w:rPr>
                    <w:lang w:val="it-IT"/>
                  </w:rPr>
                  <w:t xml:space="preserve">Bitte </w:t>
                </w:r>
                <w:proofErr w:type="spellStart"/>
                <w:r w:rsidRPr="00BA4A80">
                  <w:rPr>
                    <w:lang w:val="it-IT"/>
                  </w:rPr>
                  <w:t>ausfüllen</w:t>
                </w:r>
                <w:proofErr w:type="spellEnd"/>
              </w:p>
            </w:tc>
          </w:sdtContent>
        </w:sdt>
      </w:tr>
      <w:tr w:rsidR="003F0DF1" w:rsidRPr="00FB164F" w14:paraId="269CC384" w14:textId="77777777" w:rsidTr="00BA4A80">
        <w:trPr>
          <w:trHeight w:val="764"/>
        </w:trPr>
        <w:tc>
          <w:tcPr>
            <w:tcW w:w="3397" w:type="dxa"/>
            <w:vAlign w:val="center"/>
          </w:tcPr>
          <w:p w14:paraId="1C83E3C8" w14:textId="77777777" w:rsidR="003F0DF1" w:rsidRPr="00FB164F" w:rsidRDefault="003F0DF1" w:rsidP="00F27E0D">
            <w:r w:rsidRPr="00FB164F">
              <w:t xml:space="preserve">Anzahl Personen </w:t>
            </w:r>
          </w:p>
          <w:p w14:paraId="0AC62ED3" w14:textId="77777777" w:rsidR="003F0DF1" w:rsidRPr="00FB164F" w:rsidRDefault="003F0DF1" w:rsidP="00F27E0D">
            <w:r w:rsidRPr="00FB164F">
              <w:t>(pro Gruppe maximal 16 Personen)</w:t>
            </w:r>
          </w:p>
        </w:tc>
        <w:sdt>
          <w:sdtPr>
            <w:rPr>
              <w:lang w:val="it-IT"/>
            </w:rPr>
            <w:id w:val="-1546289472"/>
            <w:placeholder>
              <w:docPart w:val="43B9500E86C64568B53E8577A8DDAD22"/>
            </w:placeholder>
            <w:text/>
          </w:sdtPr>
          <w:sdtEndPr/>
          <w:sdtContent>
            <w:tc>
              <w:tcPr>
                <w:tcW w:w="6663" w:type="dxa"/>
                <w:vAlign w:val="center"/>
              </w:tcPr>
              <w:p w14:paraId="6FFF0CD9" w14:textId="54AB2E5E" w:rsidR="003F0DF1" w:rsidRPr="00FB164F" w:rsidRDefault="00BA4A80" w:rsidP="00F27E0D">
                <w:pPr>
                  <w:rPr>
                    <w:lang w:val="it-IT"/>
                  </w:rPr>
                </w:pPr>
                <w:r w:rsidRPr="00BA4A80">
                  <w:rPr>
                    <w:lang w:val="it-IT"/>
                  </w:rPr>
                  <w:t xml:space="preserve">Bitte </w:t>
                </w:r>
                <w:proofErr w:type="spellStart"/>
                <w:r w:rsidRPr="00BA4A80">
                  <w:rPr>
                    <w:lang w:val="it-IT"/>
                  </w:rPr>
                  <w:t>ausfüllen</w:t>
                </w:r>
                <w:proofErr w:type="spellEnd"/>
              </w:p>
            </w:tc>
          </w:sdtContent>
        </w:sdt>
      </w:tr>
      <w:tr w:rsidR="003F0DF1" w:rsidRPr="00FB164F" w14:paraId="684AA2C6" w14:textId="77777777" w:rsidTr="00BA4A80">
        <w:trPr>
          <w:trHeight w:val="764"/>
        </w:trPr>
        <w:tc>
          <w:tcPr>
            <w:tcW w:w="3397" w:type="dxa"/>
            <w:vAlign w:val="center"/>
          </w:tcPr>
          <w:p w14:paraId="67055AF8" w14:textId="77777777" w:rsidR="003F0DF1" w:rsidRPr="00FB164F" w:rsidRDefault="003F0DF1" w:rsidP="00F27E0D">
            <w:r w:rsidRPr="00FB164F">
              <w:t>Ort, Datum</w:t>
            </w:r>
          </w:p>
        </w:tc>
        <w:sdt>
          <w:sdtPr>
            <w:rPr>
              <w:lang w:val="it-IT"/>
            </w:rPr>
            <w:id w:val="-1005432551"/>
            <w:placeholder>
              <w:docPart w:val="1D87D63ADB9A4AEAAB627D79971AC0A5"/>
            </w:placeholder>
            <w:text/>
          </w:sdtPr>
          <w:sdtEndPr/>
          <w:sdtContent>
            <w:tc>
              <w:tcPr>
                <w:tcW w:w="6663" w:type="dxa"/>
                <w:vAlign w:val="center"/>
              </w:tcPr>
              <w:p w14:paraId="537FC8E4" w14:textId="5882828A" w:rsidR="003F0DF1" w:rsidRPr="00FB164F" w:rsidRDefault="00BA4A80" w:rsidP="00F27E0D">
                <w:pPr>
                  <w:rPr>
                    <w:lang w:val="it-IT"/>
                  </w:rPr>
                </w:pPr>
                <w:r w:rsidRPr="00BA4A80">
                  <w:rPr>
                    <w:lang w:val="it-IT"/>
                  </w:rPr>
                  <w:t xml:space="preserve">Bitte </w:t>
                </w:r>
                <w:proofErr w:type="spellStart"/>
                <w:r w:rsidRPr="00BA4A80">
                  <w:rPr>
                    <w:lang w:val="it-IT"/>
                  </w:rPr>
                  <w:t>ausfüllen</w:t>
                </w:r>
                <w:proofErr w:type="spellEnd"/>
              </w:p>
            </w:tc>
          </w:sdtContent>
        </w:sdt>
      </w:tr>
      <w:tr w:rsidR="003F0DF1" w:rsidRPr="00FB164F" w14:paraId="581FD82C" w14:textId="77777777" w:rsidTr="00BA4A80">
        <w:trPr>
          <w:trHeight w:val="764"/>
        </w:trPr>
        <w:tc>
          <w:tcPr>
            <w:tcW w:w="3397" w:type="dxa"/>
            <w:vAlign w:val="center"/>
          </w:tcPr>
          <w:p w14:paraId="12537EDE" w14:textId="77777777" w:rsidR="003F0DF1" w:rsidRPr="00FB164F" w:rsidRDefault="003F0DF1" w:rsidP="00F27E0D">
            <w:r w:rsidRPr="00FB164F">
              <w:t xml:space="preserve">Name / Unterschrift </w:t>
            </w:r>
          </w:p>
        </w:tc>
        <w:sdt>
          <w:sdtPr>
            <w:rPr>
              <w:lang w:val="it-IT"/>
            </w:rPr>
            <w:id w:val="-242573512"/>
            <w:placeholder>
              <w:docPart w:val="93F8A147B59146AB9F90735FE4695EB2"/>
            </w:placeholder>
            <w:text/>
          </w:sdtPr>
          <w:sdtEndPr/>
          <w:sdtContent>
            <w:tc>
              <w:tcPr>
                <w:tcW w:w="6663" w:type="dxa"/>
                <w:vAlign w:val="center"/>
              </w:tcPr>
              <w:p w14:paraId="2836C492" w14:textId="08273A9C" w:rsidR="003F0DF1" w:rsidRPr="00FB164F" w:rsidRDefault="00BA4A80" w:rsidP="00F27E0D">
                <w:pPr>
                  <w:rPr>
                    <w:lang w:val="it-IT"/>
                  </w:rPr>
                </w:pPr>
                <w:r w:rsidRPr="00BA4A80">
                  <w:rPr>
                    <w:lang w:val="it-IT"/>
                  </w:rPr>
                  <w:t xml:space="preserve">Bitte </w:t>
                </w:r>
                <w:proofErr w:type="spellStart"/>
                <w:r w:rsidRPr="00BA4A80">
                  <w:rPr>
                    <w:lang w:val="it-IT"/>
                  </w:rPr>
                  <w:t>ausfüllen</w:t>
                </w:r>
                <w:proofErr w:type="spellEnd"/>
              </w:p>
            </w:tc>
          </w:sdtContent>
        </w:sdt>
      </w:tr>
      <w:tr w:rsidR="007A31B8" w:rsidRPr="00FB164F" w14:paraId="377E77F1" w14:textId="77777777" w:rsidTr="007A31B8">
        <w:trPr>
          <w:trHeight w:val="764"/>
        </w:trPr>
        <w:tc>
          <w:tcPr>
            <w:tcW w:w="3397" w:type="dxa"/>
            <w:vAlign w:val="center"/>
          </w:tcPr>
          <w:p w14:paraId="3B2F23B2" w14:textId="157BA4AA" w:rsidR="007A31B8" w:rsidRPr="00FB164F" w:rsidRDefault="007A31B8" w:rsidP="00F27E0D">
            <w:r>
              <w:t>Kosten</w:t>
            </w:r>
          </w:p>
        </w:tc>
        <w:tc>
          <w:tcPr>
            <w:tcW w:w="6663" w:type="dxa"/>
            <w:vAlign w:val="center"/>
          </w:tcPr>
          <w:p w14:paraId="1A7938A3" w14:textId="777CE3EF" w:rsidR="007A31B8" w:rsidRPr="007A31B8" w:rsidRDefault="007A31B8" w:rsidP="007A31B8">
            <w:r>
              <w:t>CHF 150.00 bis 16 Personen</w:t>
            </w:r>
            <w:r>
              <w:br/>
              <w:t>CHF 300 bis 35 Personen</w:t>
            </w:r>
            <w:r>
              <w:br/>
              <w:t>CHF 450.00 ab 35 Personen</w:t>
            </w:r>
          </w:p>
        </w:tc>
      </w:tr>
      <w:tr w:rsidR="007A31B8" w:rsidRPr="00FB164F" w14:paraId="58E0C052" w14:textId="77777777" w:rsidTr="00687A69">
        <w:trPr>
          <w:trHeight w:val="764"/>
        </w:trPr>
        <w:tc>
          <w:tcPr>
            <w:tcW w:w="3397" w:type="dxa"/>
            <w:vAlign w:val="center"/>
          </w:tcPr>
          <w:p w14:paraId="4869A302" w14:textId="2B0C93AD" w:rsidR="007A31B8" w:rsidRDefault="007A31B8" w:rsidP="00F27E0D">
            <w:r>
              <w:t>Zahlungsart</w:t>
            </w:r>
          </w:p>
        </w:tc>
        <w:tc>
          <w:tcPr>
            <w:tcW w:w="6663" w:type="dxa"/>
            <w:vAlign w:val="center"/>
          </w:tcPr>
          <w:p w14:paraId="2B97A7B1" w14:textId="28417C11" w:rsidR="007A31B8" w:rsidRDefault="008D4304" w:rsidP="00687A69">
            <w:sdt>
              <w:sdtPr>
                <w:id w:val="815528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31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A31B8">
              <w:t xml:space="preserve">   Barzahlung am Führungsdatum mit Quittung</w:t>
            </w:r>
          </w:p>
          <w:p w14:paraId="179F648A" w14:textId="5D7A3BD7" w:rsidR="007A31B8" w:rsidRDefault="008D4304" w:rsidP="00687A69">
            <w:sdt>
              <w:sdtPr>
                <w:id w:val="666597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31B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A31B8">
              <w:t xml:space="preserve">   Rechnung</w:t>
            </w:r>
          </w:p>
        </w:tc>
      </w:tr>
      <w:tr w:rsidR="00687A69" w:rsidRPr="00FB164F" w14:paraId="0F7DC5DF" w14:textId="77777777" w:rsidTr="00687A69">
        <w:trPr>
          <w:trHeight w:val="764"/>
        </w:trPr>
        <w:tc>
          <w:tcPr>
            <w:tcW w:w="3397" w:type="dxa"/>
            <w:vAlign w:val="center"/>
          </w:tcPr>
          <w:p w14:paraId="12511403" w14:textId="7DAE8AA8" w:rsidR="00687A69" w:rsidRDefault="00687A69" w:rsidP="00F27E0D">
            <w:r>
              <w:t>Rechnungsadresse/Mail</w:t>
            </w:r>
          </w:p>
        </w:tc>
        <w:sdt>
          <w:sdtPr>
            <w:rPr>
              <w:lang w:val="it-IT"/>
            </w:rPr>
            <w:id w:val="1978875640"/>
            <w:placeholder>
              <w:docPart w:val="2099BCBCCF214E788F8DDC7D9D7D079D"/>
            </w:placeholder>
            <w:text/>
          </w:sdtPr>
          <w:sdtEndPr/>
          <w:sdtContent>
            <w:tc>
              <w:tcPr>
                <w:tcW w:w="6663" w:type="dxa"/>
                <w:vAlign w:val="center"/>
              </w:tcPr>
              <w:p w14:paraId="4B798205" w14:textId="7DB4EDA7" w:rsidR="00687A69" w:rsidRDefault="00687A69" w:rsidP="00687A69">
                <w:r w:rsidRPr="00BA4A80">
                  <w:rPr>
                    <w:lang w:val="it-IT"/>
                  </w:rPr>
                  <w:t xml:space="preserve">Bitte </w:t>
                </w:r>
                <w:proofErr w:type="spellStart"/>
                <w:r w:rsidRPr="00BA4A80">
                  <w:rPr>
                    <w:lang w:val="it-IT"/>
                  </w:rPr>
                  <w:t>ausfüllen</w:t>
                </w:r>
                <w:proofErr w:type="spellEnd"/>
              </w:p>
            </w:tc>
          </w:sdtContent>
        </w:sdt>
      </w:tr>
    </w:tbl>
    <w:p w14:paraId="33CAE3AA" w14:textId="77777777" w:rsidR="003F0DF1" w:rsidRPr="00FB164F" w:rsidRDefault="003F0DF1" w:rsidP="003F0DF1">
      <w:r w:rsidRPr="00FB164F">
        <w:t xml:space="preserve">Bitte das ausgefüllte Formular mailen an </w:t>
      </w:r>
      <w:hyperlink r:id="rId11" w:history="1">
        <w:r w:rsidRPr="00FB164F">
          <w:rPr>
            <w:rStyle w:val="Hyperlink"/>
          </w:rPr>
          <w:t>info@zuercher-lighthouse.ch</w:t>
        </w:r>
      </w:hyperlink>
      <w:r w:rsidRPr="00FB164F">
        <w:t xml:space="preserve">. </w:t>
      </w:r>
    </w:p>
    <w:p w14:paraId="098CC08F" w14:textId="77777777" w:rsidR="003F0DF1" w:rsidRPr="00FB164F" w:rsidRDefault="003F0DF1" w:rsidP="003F0DF1">
      <w:r w:rsidRPr="00FB164F">
        <w:t xml:space="preserve">Wir danken Ihnen für Ihr Interesse am </w:t>
      </w:r>
      <w:r w:rsidRPr="00FB164F">
        <w:rPr>
          <w:b/>
          <w:bCs/>
          <w:color w:val="00B0F0"/>
        </w:rPr>
        <w:t>Zürcher Lighthouse</w:t>
      </w:r>
      <w:r w:rsidRPr="00FB164F">
        <w:rPr>
          <w:color w:val="00B0F0"/>
        </w:rPr>
        <w:t xml:space="preserve"> </w:t>
      </w:r>
      <w:r w:rsidRPr="00FB164F">
        <w:t xml:space="preserve">und wünschen Ihnen einen lehrreichen und interessanten Besuch. </w:t>
      </w:r>
    </w:p>
    <w:p w14:paraId="02C7AAE7" w14:textId="77777777" w:rsidR="00687A69" w:rsidRDefault="00687A69" w:rsidP="00687A69">
      <w:pPr>
        <w:rPr>
          <w:sz w:val="16"/>
          <w:szCs w:val="16"/>
        </w:rPr>
      </w:pPr>
    </w:p>
    <w:p w14:paraId="26ECB19E" w14:textId="77777777" w:rsidR="00687A69" w:rsidRPr="00687A69" w:rsidRDefault="00687A69" w:rsidP="00687A69">
      <w:pPr>
        <w:rPr>
          <w:sz w:val="16"/>
          <w:szCs w:val="16"/>
        </w:rPr>
      </w:pPr>
    </w:p>
    <w:p w14:paraId="40F40DED" w14:textId="77777777" w:rsidR="00687A69" w:rsidRPr="00687A69" w:rsidRDefault="00687A69" w:rsidP="00687A69">
      <w:pPr>
        <w:rPr>
          <w:sz w:val="16"/>
          <w:szCs w:val="16"/>
        </w:rPr>
      </w:pPr>
      <w:r w:rsidRPr="00687A69">
        <w:rPr>
          <w:sz w:val="16"/>
          <w:szCs w:val="16"/>
        </w:rPr>
        <w:t>Nicht ausfüllen – für interne Zwecke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30"/>
        <w:gridCol w:w="5030"/>
      </w:tblGrid>
      <w:tr w:rsidR="00687A69" w:rsidRPr="00687A69" w14:paraId="15071E25" w14:textId="77777777" w:rsidTr="00687A69">
        <w:trPr>
          <w:trHeight w:val="397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704CE" w14:textId="77777777" w:rsidR="00687A69" w:rsidRPr="00687A69" w:rsidRDefault="00687A69" w:rsidP="00687A69">
            <w:pPr>
              <w:spacing w:line="280" w:lineRule="atLeast"/>
              <w:rPr>
                <w:sz w:val="16"/>
                <w:szCs w:val="16"/>
              </w:rPr>
            </w:pPr>
            <w:r w:rsidRPr="00687A69">
              <w:rPr>
                <w:sz w:val="16"/>
                <w:szCs w:val="16"/>
              </w:rPr>
              <w:t>Bestätigung erfolgt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03D2A" w14:textId="77777777" w:rsidR="00687A69" w:rsidRPr="00687A69" w:rsidRDefault="00687A69" w:rsidP="00687A69">
            <w:pPr>
              <w:spacing w:line="280" w:lineRule="atLeast"/>
              <w:rPr>
                <w:sz w:val="16"/>
                <w:szCs w:val="16"/>
              </w:rPr>
            </w:pPr>
          </w:p>
        </w:tc>
      </w:tr>
      <w:tr w:rsidR="00687A69" w:rsidRPr="00687A69" w14:paraId="4027C851" w14:textId="77777777" w:rsidTr="00687A69">
        <w:trPr>
          <w:trHeight w:val="397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C3986" w14:textId="77777777" w:rsidR="00687A69" w:rsidRPr="00687A69" w:rsidRDefault="00687A69" w:rsidP="00687A69">
            <w:pPr>
              <w:spacing w:line="280" w:lineRule="atLeast"/>
              <w:rPr>
                <w:sz w:val="16"/>
                <w:szCs w:val="16"/>
              </w:rPr>
            </w:pPr>
            <w:r w:rsidRPr="00687A69">
              <w:rPr>
                <w:sz w:val="16"/>
                <w:szCs w:val="16"/>
              </w:rPr>
              <w:t xml:space="preserve">Küchenbestellung erfolgt (mit Formular) 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7997A" w14:textId="77777777" w:rsidR="00687A69" w:rsidRPr="00687A69" w:rsidRDefault="00687A69" w:rsidP="00687A69">
            <w:pPr>
              <w:spacing w:line="280" w:lineRule="atLeast"/>
              <w:rPr>
                <w:sz w:val="16"/>
                <w:szCs w:val="16"/>
              </w:rPr>
            </w:pPr>
          </w:p>
        </w:tc>
      </w:tr>
      <w:tr w:rsidR="00687A69" w:rsidRPr="00687A69" w14:paraId="741A95D5" w14:textId="77777777" w:rsidTr="00687A69">
        <w:trPr>
          <w:trHeight w:val="397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B3F3" w14:textId="77777777" w:rsidR="00687A69" w:rsidRPr="00687A69" w:rsidRDefault="00687A69" w:rsidP="00687A69">
            <w:pPr>
              <w:spacing w:line="280" w:lineRule="atLeast"/>
              <w:rPr>
                <w:sz w:val="16"/>
                <w:szCs w:val="16"/>
              </w:rPr>
            </w:pPr>
            <w:r w:rsidRPr="00687A69">
              <w:rPr>
                <w:sz w:val="16"/>
                <w:szCs w:val="16"/>
              </w:rPr>
              <w:t>Rechnung verschickt / Quittung vorbereitet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05A08" w14:textId="77777777" w:rsidR="00687A69" w:rsidRPr="00687A69" w:rsidRDefault="00687A69" w:rsidP="00687A69">
            <w:pPr>
              <w:spacing w:line="280" w:lineRule="atLeast"/>
              <w:rPr>
                <w:sz w:val="16"/>
                <w:szCs w:val="16"/>
              </w:rPr>
            </w:pPr>
          </w:p>
        </w:tc>
      </w:tr>
      <w:tr w:rsidR="00687A69" w:rsidRPr="00687A69" w14:paraId="22621E9F" w14:textId="77777777" w:rsidTr="00687A69">
        <w:trPr>
          <w:trHeight w:val="397"/>
        </w:trPr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2FDAC" w14:textId="77777777" w:rsidR="00687A69" w:rsidRPr="00687A69" w:rsidRDefault="00687A69" w:rsidP="00687A69">
            <w:pPr>
              <w:spacing w:line="280" w:lineRule="atLeast"/>
              <w:rPr>
                <w:sz w:val="16"/>
                <w:szCs w:val="16"/>
              </w:rPr>
            </w:pPr>
            <w:r w:rsidRPr="00687A69">
              <w:rPr>
                <w:sz w:val="16"/>
                <w:szCs w:val="16"/>
              </w:rPr>
              <w:t>Termin rückbestätigt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A7B8A" w14:textId="77777777" w:rsidR="00687A69" w:rsidRPr="00687A69" w:rsidRDefault="00687A69" w:rsidP="00687A69">
            <w:pPr>
              <w:spacing w:line="280" w:lineRule="atLeast"/>
              <w:rPr>
                <w:sz w:val="16"/>
                <w:szCs w:val="16"/>
              </w:rPr>
            </w:pPr>
          </w:p>
        </w:tc>
      </w:tr>
    </w:tbl>
    <w:p w14:paraId="293D8A29" w14:textId="77777777" w:rsidR="00687A69" w:rsidRPr="00687A69" w:rsidRDefault="00687A69" w:rsidP="00687A69">
      <w:pPr>
        <w:rPr>
          <w:sz w:val="16"/>
          <w:szCs w:val="16"/>
        </w:rPr>
      </w:pPr>
    </w:p>
    <w:sectPr w:rsidR="00687A69" w:rsidRPr="00687A69" w:rsidSect="007C10B8">
      <w:headerReference w:type="default" r:id="rId12"/>
      <w:footerReference w:type="default" r:id="rId13"/>
      <w:pgSz w:w="11906" w:h="16838" w:code="9"/>
      <w:pgMar w:top="2552" w:right="680" w:bottom="2041" w:left="1134" w:header="85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4C8DA" w14:textId="77777777" w:rsidR="008D4304" w:rsidRDefault="008D4304" w:rsidP="00CB4F63">
      <w:pPr>
        <w:spacing w:line="240" w:lineRule="auto"/>
      </w:pPr>
      <w:r>
        <w:separator/>
      </w:r>
    </w:p>
  </w:endnote>
  <w:endnote w:type="continuationSeparator" w:id="0">
    <w:p w14:paraId="22E29EC9" w14:textId="77777777" w:rsidR="008D4304" w:rsidRDefault="008D4304" w:rsidP="00CB4F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" w:fontKey="{5CC80476-F4AF-4197-8227-702E45E89756}"/>
    <w:embedBold r:id="rId2" w:fontKey="{5F31EAD9-F4DB-4332-A4B3-013F9F94E583}"/>
    <w:embedBoldItalic r:id="rId3" w:fontKey="{1A8FA683-B1F9-4DBF-A9CD-7F51650B57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sh SemiBold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4" w:fontKey="{3D09A1A4-6082-4730-8A91-45EA7DE87999}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li SemiBold">
    <w:altName w:val="Calibri"/>
    <w:charset w:val="4D"/>
    <w:family w:val="auto"/>
    <w:pitch w:val="variable"/>
    <w:sig w:usb0="20000007" w:usb1="00000001" w:usb2="00000000" w:usb3="00000000" w:csb0="00000193" w:csb1="00000000"/>
  </w:font>
  <w:font w:name="Muli Light">
    <w:altName w:val="Calibri"/>
    <w:charset w:val="4D"/>
    <w:family w:val="auto"/>
    <w:pitch w:val="variable"/>
    <w:sig w:usb0="20000007" w:usb1="00000001" w:usb2="00000000" w:usb3="00000000" w:csb0="00000193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5" w:fontKey="{99FEC157-47DD-4383-A6EF-A80CEF527C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2F2C08F9-14BF-471C-8459-88F9043761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10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45"/>
      <w:gridCol w:w="2948"/>
    </w:tblGrid>
    <w:tr w:rsidR="00672922" w:rsidRPr="00B31882" w14:paraId="03A2DB7D" w14:textId="77777777" w:rsidTr="00716CBB">
      <w:tc>
        <w:tcPr>
          <w:tcW w:w="7144" w:type="dxa"/>
        </w:tcPr>
        <w:p w14:paraId="63871AE4" w14:textId="77777777" w:rsidR="007C10B8" w:rsidRPr="006D73F2" w:rsidRDefault="007C10B8" w:rsidP="00672922">
          <w:pPr>
            <w:pStyle w:val="fusszeileblaumulishsemiboldA02"/>
          </w:pPr>
          <w:r>
            <w:t>ZLH KOMPETENZZENTRUM</w:t>
          </w:r>
          <w:r>
            <w:br/>
            <w:t>FÜR PALLIATIVE PFLEGE &amp; MEDIZIN</w:t>
          </w:r>
          <w:r>
            <w:br/>
            <w:t>LIGHTHOUSE ZÜRICH ag</w:t>
          </w:r>
        </w:p>
        <w:p w14:paraId="511F95C3" w14:textId="51AF5D20" w:rsidR="00672922" w:rsidRPr="006D73F2" w:rsidRDefault="00672922" w:rsidP="00672922">
          <w:pPr>
            <w:pStyle w:val="FusszeileGraumulishregular"/>
          </w:pPr>
          <w:r w:rsidRPr="006D73F2">
            <w:t>EGLISTRASSE 1</w:t>
          </w:r>
        </w:p>
        <w:p w14:paraId="43C13A1F" w14:textId="77777777" w:rsidR="00672922" w:rsidRPr="00B31882" w:rsidRDefault="00672922" w:rsidP="00672922">
          <w:pPr>
            <w:pStyle w:val="FusszeileGraumulishregular"/>
          </w:pPr>
          <w:r w:rsidRPr="006D73F2">
            <w:t>8004 ZÜRICH</w:t>
          </w:r>
        </w:p>
      </w:tc>
      <w:tc>
        <w:tcPr>
          <w:tcW w:w="2948" w:type="dxa"/>
        </w:tcPr>
        <w:p w14:paraId="66DFA0C2" w14:textId="77777777" w:rsidR="00672922" w:rsidRPr="00D334F9" w:rsidRDefault="007C10B8" w:rsidP="00672922">
          <w:pPr>
            <w:pStyle w:val="fusszeileblaumulishsemiboldA02"/>
          </w:pPr>
          <w:r>
            <w:br/>
          </w:r>
          <w:r>
            <w:br/>
          </w:r>
          <w:r w:rsidR="00672922" w:rsidRPr="00D334F9">
            <w:t xml:space="preserve">044 265 38 </w:t>
          </w:r>
          <w:r>
            <w:t>11</w:t>
          </w:r>
        </w:p>
        <w:p w14:paraId="2C272917" w14:textId="77777777" w:rsidR="00672922" w:rsidRPr="006D73F2" w:rsidRDefault="007C10B8" w:rsidP="00672922">
          <w:pPr>
            <w:pStyle w:val="FusszeileGraumulishregular"/>
          </w:pPr>
          <w:r>
            <w:t>info</w:t>
          </w:r>
          <w:r w:rsidR="00672922" w:rsidRPr="006D73F2">
            <w:t>@zuercher-lighthouse.ch</w:t>
          </w:r>
        </w:p>
        <w:p w14:paraId="75601F6F" w14:textId="77777777" w:rsidR="00672922" w:rsidRPr="00B31882" w:rsidRDefault="00672922" w:rsidP="00672922">
          <w:pPr>
            <w:pStyle w:val="FusszeileGraumulishregular"/>
          </w:pPr>
          <w:r w:rsidRPr="006D73F2">
            <w:t>zuercher-lighthouse.ch</w:t>
          </w:r>
        </w:p>
      </w:tc>
    </w:tr>
  </w:tbl>
  <w:p w14:paraId="19CB0F1F" w14:textId="77777777" w:rsidR="00672922" w:rsidRPr="00672922" w:rsidRDefault="00672922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99F8A6" w14:textId="77777777" w:rsidR="008D4304" w:rsidRDefault="008D4304" w:rsidP="00CB4F63">
      <w:pPr>
        <w:spacing w:line="240" w:lineRule="auto"/>
      </w:pPr>
      <w:r>
        <w:separator/>
      </w:r>
    </w:p>
  </w:footnote>
  <w:footnote w:type="continuationSeparator" w:id="0">
    <w:p w14:paraId="35110A9B" w14:textId="77777777" w:rsidR="008D4304" w:rsidRDefault="008D4304" w:rsidP="00CB4F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1C926" w14:textId="77777777" w:rsidR="00810539" w:rsidRDefault="00A97B7C" w:rsidP="00CD75F1">
    <w:pPr>
      <w:spacing w:line="240" w:lineRule="auto"/>
      <w:jc w:val="right"/>
    </w:pPr>
    <w:r w:rsidRPr="0036653B">
      <w:rPr>
        <w:noProof/>
        <w:lang w:eastAsia="de-CH"/>
      </w:rPr>
      <w:drawing>
        <wp:anchor distT="0" distB="0" distL="114300" distR="114300" simplePos="0" relativeHeight="251662336" behindDoc="0" locked="0" layoutInCell="1" allowOverlap="1" wp14:anchorId="4A2697AB" wp14:editId="459568E4">
          <wp:simplePos x="0" y="0"/>
          <wp:positionH relativeFrom="margin">
            <wp:align>right</wp:align>
          </wp:positionH>
          <wp:positionV relativeFrom="paragraph">
            <wp:posOffset>-146580</wp:posOffset>
          </wp:positionV>
          <wp:extent cx="1908000" cy="1011600"/>
          <wp:effectExtent l="0" t="0" r="0" b="0"/>
          <wp:wrapNone/>
          <wp:docPr id="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000" cy="101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274C0BA"/>
    <w:lvl w:ilvl="0">
      <w:start w:val="1"/>
      <w:numFmt w:val="decimal"/>
      <w:pStyle w:val="textziffer1e08a06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</w:abstractNum>
  <w:abstractNum w:abstractNumId="1" w15:restartNumberingAfterBreak="0">
    <w:nsid w:val="02A51332"/>
    <w:multiLevelType w:val="hybridMultilevel"/>
    <w:tmpl w:val="4D587F6C"/>
    <w:lvl w:ilvl="0" w:tplc="7228FBB0">
      <w:start w:val="1"/>
      <w:numFmt w:val="bullet"/>
      <w:pStyle w:val="Listenabsatz"/>
      <w:lvlText w:val="-"/>
      <w:lvlJc w:val="left"/>
      <w:pPr>
        <w:ind w:left="1440" w:hanging="360"/>
      </w:pPr>
      <w:rPr>
        <w:rFonts w:ascii="Mulish Light" w:hAnsi="Mulish Light" w:hint="default"/>
        <w:b w:val="0"/>
        <w:i w:val="0"/>
        <w:sz w:val="19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FB0466"/>
    <w:multiLevelType w:val="hybridMultilevel"/>
    <w:tmpl w:val="B41AE08A"/>
    <w:lvl w:ilvl="0" w:tplc="9D4049B0">
      <w:start w:val="1"/>
      <w:numFmt w:val="lowerLetter"/>
      <w:pStyle w:val="textliteraklein"/>
      <w:lvlText w:val="%1."/>
      <w:lvlJc w:val="left"/>
      <w:pPr>
        <w:tabs>
          <w:tab w:val="num" w:pos="794"/>
        </w:tabs>
        <w:ind w:left="340" w:firstLine="114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143CC"/>
    <w:multiLevelType w:val="hybridMultilevel"/>
    <w:tmpl w:val="35C063B8"/>
    <w:lvl w:ilvl="0" w:tplc="A3DE16A8">
      <w:start w:val="1"/>
      <w:numFmt w:val="upperLetter"/>
      <w:pStyle w:val="titellitgrossmulishsemibold"/>
      <w:lvlText w:val="%1."/>
      <w:lvlJc w:val="left"/>
      <w:pPr>
        <w:tabs>
          <w:tab w:val="num" w:pos="454"/>
        </w:tabs>
        <w:ind w:left="454" w:hanging="454"/>
      </w:pPr>
      <w:rPr>
        <w:rFonts w:ascii="Mulish SemiBold" w:hAnsi="Mulish SemiBold" w:hint="default"/>
        <w:b w:val="0"/>
        <w:i w:val="0"/>
        <w:color w:val="auto"/>
        <w:spacing w:val="6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A5427"/>
    <w:multiLevelType w:val="hybridMultilevel"/>
    <w:tmpl w:val="3EAEFB10"/>
    <w:lvl w:ilvl="0" w:tplc="8C062374">
      <w:start w:val="1"/>
      <w:numFmt w:val="bullet"/>
      <w:pStyle w:val="AufzhlungMulishLigh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sz w:val="19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01017F"/>
    <w:multiLevelType w:val="hybridMultilevel"/>
    <w:tmpl w:val="D0224966"/>
    <w:lvl w:ilvl="0" w:tplc="29E4750A">
      <w:start w:val="1"/>
      <w:numFmt w:val="bullet"/>
      <w:pStyle w:val="aufzhlung1A06mulishligh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8070003">
      <w:start w:val="1"/>
      <w:numFmt w:val="bullet"/>
      <w:lvlText w:val="—"/>
      <w:lvlJc w:val="left"/>
      <w:pPr>
        <w:tabs>
          <w:tab w:val="num" w:pos="1361"/>
        </w:tabs>
        <w:ind w:left="1361" w:hanging="340"/>
      </w:pPr>
      <w:rPr>
        <w:rFonts w:ascii="Roboto Lt" w:hAnsi="Roboto Lt" w:hint="default"/>
        <w:b w:val="0"/>
        <w:i w:val="0"/>
        <w:color w:val="auto"/>
        <w:sz w:val="19"/>
      </w:rPr>
    </w:lvl>
    <w:lvl w:ilvl="2" w:tplc="0807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6" w15:restartNumberingAfterBreak="0">
    <w:nsid w:val="6B281946"/>
    <w:multiLevelType w:val="hybridMultilevel"/>
    <w:tmpl w:val="175689E8"/>
    <w:lvl w:ilvl="0" w:tplc="4F88A64A">
      <w:start w:val="1"/>
      <w:numFmt w:val="upperRoman"/>
      <w:pStyle w:val="titellitrommulishsemibold"/>
      <w:lvlText w:val="%1."/>
      <w:lvlJc w:val="left"/>
      <w:pPr>
        <w:tabs>
          <w:tab w:val="num" w:pos="567"/>
        </w:tabs>
        <w:ind w:left="567" w:hanging="567"/>
      </w:pPr>
      <w:rPr>
        <w:rFonts w:ascii="Mulish SemiBold" w:hAnsi="Mulish SemiBold" w:hint="default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681663">
    <w:abstractNumId w:val="5"/>
  </w:num>
  <w:num w:numId="2" w16cid:durableId="1908758485">
    <w:abstractNumId w:val="3"/>
  </w:num>
  <w:num w:numId="3" w16cid:durableId="868758306">
    <w:abstractNumId w:val="4"/>
  </w:num>
  <w:num w:numId="4" w16cid:durableId="1964386206">
    <w:abstractNumId w:val="0"/>
  </w:num>
  <w:num w:numId="5" w16cid:durableId="1972206495">
    <w:abstractNumId w:val="0"/>
  </w:num>
  <w:num w:numId="6" w16cid:durableId="901793691">
    <w:abstractNumId w:val="0"/>
  </w:num>
  <w:num w:numId="7" w16cid:durableId="1523014957">
    <w:abstractNumId w:val="0"/>
  </w:num>
  <w:num w:numId="8" w16cid:durableId="1748452248">
    <w:abstractNumId w:val="4"/>
  </w:num>
  <w:num w:numId="9" w16cid:durableId="1670403855">
    <w:abstractNumId w:val="1"/>
  </w:num>
  <w:num w:numId="10" w16cid:durableId="1935626663">
    <w:abstractNumId w:val="6"/>
  </w:num>
  <w:num w:numId="11" w16cid:durableId="1399866674">
    <w:abstractNumId w:val="0"/>
  </w:num>
  <w:num w:numId="12" w16cid:durableId="692657118">
    <w:abstractNumId w:val="0"/>
  </w:num>
  <w:num w:numId="13" w16cid:durableId="345718820">
    <w:abstractNumId w:val="0"/>
  </w:num>
  <w:num w:numId="14" w16cid:durableId="1752503444">
    <w:abstractNumId w:val="1"/>
  </w:num>
  <w:num w:numId="15" w16cid:durableId="1801342625">
    <w:abstractNumId w:val="5"/>
  </w:num>
  <w:num w:numId="16" w16cid:durableId="112751043">
    <w:abstractNumId w:val="5"/>
  </w:num>
  <w:num w:numId="17" w16cid:durableId="64300009">
    <w:abstractNumId w:val="5"/>
  </w:num>
  <w:num w:numId="18" w16cid:durableId="1770003317">
    <w:abstractNumId w:val="3"/>
  </w:num>
  <w:num w:numId="19" w16cid:durableId="1860971693">
    <w:abstractNumId w:val="6"/>
  </w:num>
  <w:num w:numId="20" w16cid:durableId="431776879">
    <w:abstractNumId w:val="4"/>
  </w:num>
  <w:num w:numId="21" w16cid:durableId="270016076">
    <w:abstractNumId w:val="4"/>
  </w:num>
  <w:num w:numId="22" w16cid:durableId="211695088">
    <w:abstractNumId w:val="0"/>
  </w:num>
  <w:num w:numId="23" w16cid:durableId="1795437959">
    <w:abstractNumId w:val="0"/>
  </w:num>
  <w:num w:numId="24" w16cid:durableId="836968653">
    <w:abstractNumId w:val="0"/>
  </w:num>
  <w:num w:numId="25" w16cid:durableId="711077717">
    <w:abstractNumId w:val="2"/>
  </w:num>
  <w:num w:numId="26" w16cid:durableId="1607080564">
    <w:abstractNumId w:val="0"/>
  </w:num>
  <w:num w:numId="27" w16cid:durableId="504395877">
    <w:abstractNumId w:val="2"/>
  </w:num>
  <w:num w:numId="28" w16cid:durableId="1504736983">
    <w:abstractNumId w:val="0"/>
  </w:num>
  <w:num w:numId="29" w16cid:durableId="1253853653">
    <w:abstractNumId w:val="0"/>
  </w:num>
  <w:num w:numId="30" w16cid:durableId="2001882131">
    <w:abstractNumId w:val="0"/>
  </w:num>
  <w:num w:numId="31" w16cid:durableId="86121538">
    <w:abstractNumId w:val="5"/>
  </w:num>
  <w:num w:numId="32" w16cid:durableId="1898275983">
    <w:abstractNumId w:val="5"/>
  </w:num>
  <w:num w:numId="33" w16cid:durableId="962073536">
    <w:abstractNumId w:val="2"/>
  </w:num>
  <w:num w:numId="34" w16cid:durableId="1670331589">
    <w:abstractNumId w:val="5"/>
  </w:num>
  <w:num w:numId="35" w16cid:durableId="629824941">
    <w:abstractNumId w:val="5"/>
  </w:num>
  <w:num w:numId="36" w16cid:durableId="189294820">
    <w:abstractNumId w:val="5"/>
  </w:num>
  <w:num w:numId="37" w16cid:durableId="399063870">
    <w:abstractNumId w:val="5"/>
  </w:num>
  <w:num w:numId="38" w16cid:durableId="1276867869">
    <w:abstractNumId w:val="0"/>
  </w:num>
  <w:num w:numId="39" w16cid:durableId="1117331574">
    <w:abstractNumId w:val="0"/>
  </w:num>
  <w:num w:numId="40" w16cid:durableId="713163112">
    <w:abstractNumId w:val="2"/>
  </w:num>
  <w:num w:numId="41" w16cid:durableId="842355544">
    <w:abstractNumId w:val="2"/>
  </w:num>
  <w:num w:numId="42" w16cid:durableId="1094059481">
    <w:abstractNumId w:val="4"/>
  </w:num>
  <w:num w:numId="43" w16cid:durableId="1127167814">
    <w:abstractNumId w:val="2"/>
  </w:num>
  <w:num w:numId="44" w16cid:durableId="808670559">
    <w:abstractNumId w:val="2"/>
  </w:num>
  <w:num w:numId="45" w16cid:durableId="1192257884">
    <w:abstractNumId w:val="2"/>
  </w:num>
  <w:num w:numId="46" w16cid:durableId="1086809245">
    <w:abstractNumId w:val="2"/>
  </w:num>
  <w:num w:numId="47" w16cid:durableId="1504129785">
    <w:abstractNumId w:val="2"/>
  </w:num>
  <w:num w:numId="48" w16cid:durableId="1544516065">
    <w:abstractNumId w:val="0"/>
  </w:num>
  <w:num w:numId="49" w16cid:durableId="56190914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saveSubsetFonts/>
  <w:proofState w:spelling="clean" w:grammar="clean"/>
  <w:attachedTemplate r:id="rId1"/>
  <w:stylePaneFormatFilter w:val="3E01" w:allStyles="1" w:customStyles="0" w:latentStyles="0" w:stylesInUse="0" w:headingStyles="0" w:numberingStyles="0" w:tableStyles="0" w:directFormattingOnRuns="0" w:directFormattingOnParagraphs="1" w:directFormattingOnNumbering="1" w:directFormattingOnTables="1" w:clearFormatting="1" w:top3HeadingStyles="1" w:visibleStyles="0" w:alternateStyleNames="0"/>
  <w:stylePaneSortMethod w:val="0000"/>
  <w:documentProtection w:edit="forms" w:formatting="1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9BE"/>
    <w:rsid w:val="000062D5"/>
    <w:rsid w:val="00023FDE"/>
    <w:rsid w:val="000356FF"/>
    <w:rsid w:val="000435EB"/>
    <w:rsid w:val="00045D2B"/>
    <w:rsid w:val="00050109"/>
    <w:rsid w:val="00057E08"/>
    <w:rsid w:val="00070FC6"/>
    <w:rsid w:val="0008230D"/>
    <w:rsid w:val="00085793"/>
    <w:rsid w:val="00094E13"/>
    <w:rsid w:val="000A0503"/>
    <w:rsid w:val="000A129D"/>
    <w:rsid w:val="000A208E"/>
    <w:rsid w:val="000C308D"/>
    <w:rsid w:val="000D62A0"/>
    <w:rsid w:val="000F4856"/>
    <w:rsid w:val="00102D7D"/>
    <w:rsid w:val="001100CB"/>
    <w:rsid w:val="0011490F"/>
    <w:rsid w:val="00114E6F"/>
    <w:rsid w:val="001315B7"/>
    <w:rsid w:val="00131ADA"/>
    <w:rsid w:val="001332E5"/>
    <w:rsid w:val="001409FE"/>
    <w:rsid w:val="00143018"/>
    <w:rsid w:val="00146540"/>
    <w:rsid w:val="00147B8D"/>
    <w:rsid w:val="00157E93"/>
    <w:rsid w:val="0017032A"/>
    <w:rsid w:val="00171F93"/>
    <w:rsid w:val="00184E83"/>
    <w:rsid w:val="00192B70"/>
    <w:rsid w:val="001942A4"/>
    <w:rsid w:val="00196140"/>
    <w:rsid w:val="001A151B"/>
    <w:rsid w:val="001A22B8"/>
    <w:rsid w:val="001A6CB0"/>
    <w:rsid w:val="001C008E"/>
    <w:rsid w:val="001C6963"/>
    <w:rsid w:val="001D26F6"/>
    <w:rsid w:val="001D7C1E"/>
    <w:rsid w:val="00212B20"/>
    <w:rsid w:val="002167EB"/>
    <w:rsid w:val="0022327E"/>
    <w:rsid w:val="002238FA"/>
    <w:rsid w:val="00223F65"/>
    <w:rsid w:val="00226457"/>
    <w:rsid w:val="00235B30"/>
    <w:rsid w:val="002413D0"/>
    <w:rsid w:val="00260D3B"/>
    <w:rsid w:val="00265B29"/>
    <w:rsid w:val="002719DD"/>
    <w:rsid w:val="00272104"/>
    <w:rsid w:val="002814BA"/>
    <w:rsid w:val="002838E9"/>
    <w:rsid w:val="00284C13"/>
    <w:rsid w:val="00291EFF"/>
    <w:rsid w:val="00291FA6"/>
    <w:rsid w:val="00296396"/>
    <w:rsid w:val="002A0AEE"/>
    <w:rsid w:val="002A2A00"/>
    <w:rsid w:val="002A651C"/>
    <w:rsid w:val="002C1209"/>
    <w:rsid w:val="002C1FF2"/>
    <w:rsid w:val="002F3114"/>
    <w:rsid w:val="002F584E"/>
    <w:rsid w:val="002F69E3"/>
    <w:rsid w:val="0030252D"/>
    <w:rsid w:val="00307161"/>
    <w:rsid w:val="00307250"/>
    <w:rsid w:val="0032560B"/>
    <w:rsid w:val="00334F8D"/>
    <w:rsid w:val="00337346"/>
    <w:rsid w:val="00337C19"/>
    <w:rsid w:val="0034000B"/>
    <w:rsid w:val="00346C47"/>
    <w:rsid w:val="00351F2C"/>
    <w:rsid w:val="0035240B"/>
    <w:rsid w:val="003565EE"/>
    <w:rsid w:val="00360B65"/>
    <w:rsid w:val="00370986"/>
    <w:rsid w:val="00386F9A"/>
    <w:rsid w:val="0039701E"/>
    <w:rsid w:val="003A4EB7"/>
    <w:rsid w:val="003A5831"/>
    <w:rsid w:val="003B2134"/>
    <w:rsid w:val="003B2338"/>
    <w:rsid w:val="003D189E"/>
    <w:rsid w:val="003D1E4B"/>
    <w:rsid w:val="003D4B49"/>
    <w:rsid w:val="003F0DF1"/>
    <w:rsid w:val="003F183D"/>
    <w:rsid w:val="003F79C6"/>
    <w:rsid w:val="00410545"/>
    <w:rsid w:val="00413B8C"/>
    <w:rsid w:val="00432714"/>
    <w:rsid w:val="00437781"/>
    <w:rsid w:val="00454ADF"/>
    <w:rsid w:val="00463C09"/>
    <w:rsid w:val="00482491"/>
    <w:rsid w:val="00486147"/>
    <w:rsid w:val="00493BB1"/>
    <w:rsid w:val="004A78F6"/>
    <w:rsid w:val="004B16F3"/>
    <w:rsid w:val="004B3904"/>
    <w:rsid w:val="004B44D2"/>
    <w:rsid w:val="004D1C0D"/>
    <w:rsid w:val="004E349C"/>
    <w:rsid w:val="004F0971"/>
    <w:rsid w:val="005076B8"/>
    <w:rsid w:val="00525E2D"/>
    <w:rsid w:val="00535020"/>
    <w:rsid w:val="005465AF"/>
    <w:rsid w:val="00583D78"/>
    <w:rsid w:val="005858A7"/>
    <w:rsid w:val="005871CC"/>
    <w:rsid w:val="0058729B"/>
    <w:rsid w:val="005940FA"/>
    <w:rsid w:val="00595403"/>
    <w:rsid w:val="00596AC4"/>
    <w:rsid w:val="005A18F2"/>
    <w:rsid w:val="005B46EF"/>
    <w:rsid w:val="005C04A0"/>
    <w:rsid w:val="005C4DCA"/>
    <w:rsid w:val="005D013A"/>
    <w:rsid w:val="005D2FFE"/>
    <w:rsid w:val="005F59D1"/>
    <w:rsid w:val="00617214"/>
    <w:rsid w:val="0064324D"/>
    <w:rsid w:val="00643D07"/>
    <w:rsid w:val="00647E1A"/>
    <w:rsid w:val="0065040F"/>
    <w:rsid w:val="00656879"/>
    <w:rsid w:val="00663265"/>
    <w:rsid w:val="00672922"/>
    <w:rsid w:val="0067313E"/>
    <w:rsid w:val="00673323"/>
    <w:rsid w:val="006806A3"/>
    <w:rsid w:val="00685588"/>
    <w:rsid w:val="00687A69"/>
    <w:rsid w:val="00687EF3"/>
    <w:rsid w:val="006A27F5"/>
    <w:rsid w:val="006A3DDD"/>
    <w:rsid w:val="006B04FC"/>
    <w:rsid w:val="006C189F"/>
    <w:rsid w:val="006E6D52"/>
    <w:rsid w:val="006F281A"/>
    <w:rsid w:val="006F2C4F"/>
    <w:rsid w:val="007023B1"/>
    <w:rsid w:val="007073A8"/>
    <w:rsid w:val="00711AA2"/>
    <w:rsid w:val="0071239C"/>
    <w:rsid w:val="00716CBB"/>
    <w:rsid w:val="00727A62"/>
    <w:rsid w:val="00730125"/>
    <w:rsid w:val="00736C86"/>
    <w:rsid w:val="00746B46"/>
    <w:rsid w:val="007656B9"/>
    <w:rsid w:val="00772938"/>
    <w:rsid w:val="00774062"/>
    <w:rsid w:val="007760E4"/>
    <w:rsid w:val="00777F3D"/>
    <w:rsid w:val="00782ACE"/>
    <w:rsid w:val="00785D47"/>
    <w:rsid w:val="007A31B8"/>
    <w:rsid w:val="007A3751"/>
    <w:rsid w:val="007A5560"/>
    <w:rsid w:val="007B0ECB"/>
    <w:rsid w:val="007B3A34"/>
    <w:rsid w:val="007C10B8"/>
    <w:rsid w:val="007D2F47"/>
    <w:rsid w:val="007E0C08"/>
    <w:rsid w:val="007E0D70"/>
    <w:rsid w:val="007E187D"/>
    <w:rsid w:val="007E2690"/>
    <w:rsid w:val="007F4377"/>
    <w:rsid w:val="00810539"/>
    <w:rsid w:val="00815756"/>
    <w:rsid w:val="00815E84"/>
    <w:rsid w:val="00817BA0"/>
    <w:rsid w:val="00817FD7"/>
    <w:rsid w:val="008347BB"/>
    <w:rsid w:val="00837C49"/>
    <w:rsid w:val="008405EB"/>
    <w:rsid w:val="00861F78"/>
    <w:rsid w:val="00873C60"/>
    <w:rsid w:val="008750E2"/>
    <w:rsid w:val="00887DC0"/>
    <w:rsid w:val="00894646"/>
    <w:rsid w:val="008A674F"/>
    <w:rsid w:val="008A7359"/>
    <w:rsid w:val="008C6E1C"/>
    <w:rsid w:val="008D037D"/>
    <w:rsid w:val="008D12E5"/>
    <w:rsid w:val="008D3941"/>
    <w:rsid w:val="008D4304"/>
    <w:rsid w:val="008D45F6"/>
    <w:rsid w:val="008D5860"/>
    <w:rsid w:val="008E0512"/>
    <w:rsid w:val="008E0B3C"/>
    <w:rsid w:val="008E1882"/>
    <w:rsid w:val="008E1F98"/>
    <w:rsid w:val="00951A9C"/>
    <w:rsid w:val="009530EF"/>
    <w:rsid w:val="0095341A"/>
    <w:rsid w:val="00954BB0"/>
    <w:rsid w:val="00972413"/>
    <w:rsid w:val="00974A42"/>
    <w:rsid w:val="00994FFE"/>
    <w:rsid w:val="0099698B"/>
    <w:rsid w:val="009C0DBE"/>
    <w:rsid w:val="009D0483"/>
    <w:rsid w:val="009E5CA5"/>
    <w:rsid w:val="009E5E76"/>
    <w:rsid w:val="009F728C"/>
    <w:rsid w:val="00A02C38"/>
    <w:rsid w:val="00A1167E"/>
    <w:rsid w:val="00A2691A"/>
    <w:rsid w:val="00A31479"/>
    <w:rsid w:val="00A5458C"/>
    <w:rsid w:val="00A64A08"/>
    <w:rsid w:val="00A855FC"/>
    <w:rsid w:val="00A96295"/>
    <w:rsid w:val="00A97AEF"/>
    <w:rsid w:val="00A97B7C"/>
    <w:rsid w:val="00AA5AA3"/>
    <w:rsid w:val="00AD037D"/>
    <w:rsid w:val="00AD38E1"/>
    <w:rsid w:val="00AF2C4A"/>
    <w:rsid w:val="00B12A5B"/>
    <w:rsid w:val="00B15EA3"/>
    <w:rsid w:val="00B273F8"/>
    <w:rsid w:val="00B33513"/>
    <w:rsid w:val="00B40C4A"/>
    <w:rsid w:val="00B42EF9"/>
    <w:rsid w:val="00B44DEE"/>
    <w:rsid w:val="00B533BE"/>
    <w:rsid w:val="00B62CE5"/>
    <w:rsid w:val="00B679CF"/>
    <w:rsid w:val="00B74866"/>
    <w:rsid w:val="00B82804"/>
    <w:rsid w:val="00BA4A80"/>
    <w:rsid w:val="00BC08C9"/>
    <w:rsid w:val="00BC281E"/>
    <w:rsid w:val="00BD3C56"/>
    <w:rsid w:val="00BE7C91"/>
    <w:rsid w:val="00BF5DE2"/>
    <w:rsid w:val="00BF7B67"/>
    <w:rsid w:val="00C07244"/>
    <w:rsid w:val="00C1231F"/>
    <w:rsid w:val="00C17518"/>
    <w:rsid w:val="00C241EF"/>
    <w:rsid w:val="00C27741"/>
    <w:rsid w:val="00C41BCA"/>
    <w:rsid w:val="00C438D3"/>
    <w:rsid w:val="00C447C4"/>
    <w:rsid w:val="00C65C1F"/>
    <w:rsid w:val="00C6777C"/>
    <w:rsid w:val="00C92C0A"/>
    <w:rsid w:val="00C92DCC"/>
    <w:rsid w:val="00C937F3"/>
    <w:rsid w:val="00CA7E7C"/>
    <w:rsid w:val="00CB1930"/>
    <w:rsid w:val="00CB2ABC"/>
    <w:rsid w:val="00CB4F63"/>
    <w:rsid w:val="00CB6F1E"/>
    <w:rsid w:val="00CC6992"/>
    <w:rsid w:val="00CD7209"/>
    <w:rsid w:val="00CD75F1"/>
    <w:rsid w:val="00CE1453"/>
    <w:rsid w:val="00CE2D5C"/>
    <w:rsid w:val="00CF4733"/>
    <w:rsid w:val="00D16EB8"/>
    <w:rsid w:val="00D209B2"/>
    <w:rsid w:val="00D21C9A"/>
    <w:rsid w:val="00D328DA"/>
    <w:rsid w:val="00D338F8"/>
    <w:rsid w:val="00D34152"/>
    <w:rsid w:val="00D36FE4"/>
    <w:rsid w:val="00D47F1A"/>
    <w:rsid w:val="00D5011F"/>
    <w:rsid w:val="00D57C93"/>
    <w:rsid w:val="00D673F4"/>
    <w:rsid w:val="00D716D3"/>
    <w:rsid w:val="00D74FEA"/>
    <w:rsid w:val="00D763BB"/>
    <w:rsid w:val="00D90AAC"/>
    <w:rsid w:val="00D951E6"/>
    <w:rsid w:val="00DA5580"/>
    <w:rsid w:val="00DA7036"/>
    <w:rsid w:val="00DD482F"/>
    <w:rsid w:val="00DE74B8"/>
    <w:rsid w:val="00DF3D35"/>
    <w:rsid w:val="00DF5EC9"/>
    <w:rsid w:val="00DF62B3"/>
    <w:rsid w:val="00E01FF2"/>
    <w:rsid w:val="00E022EE"/>
    <w:rsid w:val="00E119E9"/>
    <w:rsid w:val="00E31EE2"/>
    <w:rsid w:val="00E35F3D"/>
    <w:rsid w:val="00E36A8D"/>
    <w:rsid w:val="00E5750C"/>
    <w:rsid w:val="00E71C5B"/>
    <w:rsid w:val="00E859EC"/>
    <w:rsid w:val="00E90162"/>
    <w:rsid w:val="00E9145D"/>
    <w:rsid w:val="00E93DAB"/>
    <w:rsid w:val="00EA29BE"/>
    <w:rsid w:val="00EA3673"/>
    <w:rsid w:val="00EA4CE6"/>
    <w:rsid w:val="00EB1300"/>
    <w:rsid w:val="00EC681D"/>
    <w:rsid w:val="00ED4441"/>
    <w:rsid w:val="00F33C91"/>
    <w:rsid w:val="00F40905"/>
    <w:rsid w:val="00F41C81"/>
    <w:rsid w:val="00F5613D"/>
    <w:rsid w:val="00F57E45"/>
    <w:rsid w:val="00F66909"/>
    <w:rsid w:val="00F8104E"/>
    <w:rsid w:val="00F8234F"/>
    <w:rsid w:val="00F87B28"/>
    <w:rsid w:val="00F935E9"/>
    <w:rsid w:val="00FB502B"/>
    <w:rsid w:val="00FC7B11"/>
    <w:rsid w:val="00FD1D94"/>
    <w:rsid w:val="00F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E81E6EF"/>
  <w15:chartTrackingRefBased/>
  <w15:docId w15:val="{9320FD23-9032-4484-BF8E-B7633531D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ulish Light" w:eastAsiaTheme="minorHAnsi" w:hAnsi="Mulish Light" w:cs="Times New Roman"/>
        <w:sz w:val="19"/>
        <w:szCs w:val="19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/>
    <w:lsdException w:name="toc 2" w:uiPriority="39"/>
    <w:lsdException w:name="toc 3" w:uiPriority="39"/>
    <w:lsdException w:name="toc 4" w:uiPriority="39"/>
    <w:lsdException w:name="toc 5" w:uiPriority="39"/>
    <w:lsdException w:name="header" w:semiHidden="1" w:uiPriority="99" w:unhideWhenUsed="1"/>
    <w:lsdException w:name="footer" w:semiHidden="1" w:unhideWhenUsed="1" w:qFormat="1"/>
    <w:lsdException w:name="caption" w:semiHidden="1" w:uiPriority="35" w:unhideWhenUsed="1" w:qFormat="1"/>
    <w:lsdException w:name="table of figures" w:semiHidden="1" w:uiPriority="99" w:unhideWhenUsed="1"/>
    <w:lsdException w:name="page number" w:semiHidden="1" w:unhideWhenUsed="1"/>
    <w:lsdException w:name="List Bullet" w:semiHidden="1" w:unhideWhenUsed="1" w:qFormat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23FDE"/>
  </w:style>
  <w:style w:type="paragraph" w:styleId="berschrift1">
    <w:name w:val="heading 1"/>
    <w:basedOn w:val="Standard"/>
    <w:next w:val="Standard"/>
    <w:link w:val="berschrift1Zchn"/>
    <w:uiPriority w:val="9"/>
    <w:qFormat/>
    <w:rsid w:val="0058729B"/>
    <w:pPr>
      <w:keepNext/>
      <w:keepLines/>
      <w:tabs>
        <w:tab w:val="left" w:pos="454"/>
        <w:tab w:val="left" w:pos="567"/>
      </w:tabs>
      <w:spacing w:before="240" w:after="240"/>
      <w:ind w:left="454" w:hanging="454"/>
      <w:outlineLvl w:val="0"/>
    </w:pPr>
    <w:rPr>
      <w:rFonts w:eastAsiaTheme="majorEastAsia" w:cstheme="majorBidi"/>
      <w:b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58729B"/>
    <w:pPr>
      <w:keepNext/>
      <w:keepLines/>
      <w:tabs>
        <w:tab w:val="left" w:pos="680"/>
      </w:tabs>
      <w:spacing w:after="240" w:line="400" w:lineRule="exact"/>
      <w:outlineLvl w:val="1"/>
    </w:pPr>
    <w:rPr>
      <w:rFonts w:eastAsiaTheme="majorEastAsia" w:cstheme="majorBidi"/>
      <w:szCs w:val="26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58729B"/>
    <w:pPr>
      <w:keepNext/>
      <w:keepLines/>
      <w:spacing w:after="240" w:line="360" w:lineRule="exact"/>
      <w:outlineLvl w:val="2"/>
    </w:pPr>
    <w:rPr>
      <w:rFonts w:eastAsiaTheme="majorEastAsia" w:cstheme="majorBidi"/>
      <w:color w:val="004C98" w:themeColor="accent3" w:themeShade="B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58729B"/>
    <w:pPr>
      <w:keepNext/>
      <w:keepLines/>
      <w:spacing w:after="240" w:line="360" w:lineRule="exact"/>
      <w:ind w:firstLine="709"/>
      <w:outlineLvl w:val="3"/>
    </w:pPr>
    <w:rPr>
      <w:rFonts w:eastAsiaTheme="majorEastAsia" w:cstheme="majorBidi"/>
      <w:iCs/>
      <w:color w:val="004C98" w:themeColor="accent3" w:themeShade="BF"/>
      <w:sz w:val="20"/>
    </w:rPr>
  </w:style>
  <w:style w:type="paragraph" w:styleId="berschrift5">
    <w:name w:val="heading 5"/>
    <w:basedOn w:val="Standard"/>
    <w:next w:val="Standard"/>
    <w:link w:val="berschrift5Zchn"/>
    <w:qFormat/>
    <w:rsid w:val="005872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58729B"/>
    <w:pPr>
      <w:keepNext/>
      <w:keepLines/>
      <w:spacing w:before="40"/>
      <w:outlineLvl w:val="5"/>
    </w:pPr>
    <w:rPr>
      <w:rFonts w:eastAsiaTheme="majorEastAsia" w:cstheme="majorBidi"/>
      <w:color w:val="006500" w:themeColor="accent1" w:themeShade="7F"/>
    </w:rPr>
  </w:style>
  <w:style w:type="paragraph" w:styleId="berschrift7">
    <w:name w:val="heading 7"/>
    <w:basedOn w:val="Standard"/>
    <w:next w:val="Standard"/>
    <w:link w:val="berschrift7Zchn"/>
    <w:qFormat/>
    <w:rsid w:val="0058729B"/>
    <w:pPr>
      <w:spacing w:before="240" w:after="60"/>
      <w:outlineLvl w:val="6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1A06mulishlight">
    <w:name w:val="aufzählung1_A06_mulish_light"/>
    <w:basedOn w:val="Standard"/>
    <w:qFormat/>
    <w:rsid w:val="00482491"/>
    <w:pPr>
      <w:numPr>
        <w:numId w:val="37"/>
      </w:numPr>
      <w:spacing w:after="120"/>
    </w:pPr>
    <w:rPr>
      <w:rFonts w:eastAsia="Times New Roman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58729B"/>
    <w:rPr>
      <w:rFonts w:ascii="Mulish Light" w:hAnsi="Mulish Light" w:cstheme="minorBidi"/>
      <w:b/>
      <w:bCs/>
      <w:i/>
      <w:iCs/>
      <w:spacing w:val="4"/>
      <w:kern w:val="2"/>
      <w:sz w:val="26"/>
      <w:szCs w:val="26"/>
      <w14:ligatures w14:val="standardContextual"/>
    </w:rPr>
  </w:style>
  <w:style w:type="character" w:customStyle="1" w:styleId="berschrift7Zchn">
    <w:name w:val="Überschrift 7 Zchn"/>
    <w:basedOn w:val="Absatz-Standardschriftart"/>
    <w:link w:val="berschrift7"/>
    <w:rsid w:val="0058729B"/>
    <w:rPr>
      <w:rFonts w:ascii="Mulish Light" w:hAnsi="Mulish Light" w:cstheme="minorBidi"/>
      <w:spacing w:val="4"/>
      <w:kern w:val="2"/>
      <w:szCs w:val="22"/>
      <w14:ligatures w14:val="standardContextual"/>
    </w:rPr>
  </w:style>
  <w:style w:type="paragraph" w:customStyle="1" w:styleId="aufzhlung2E08A06mulishlight">
    <w:name w:val="aufzählung2_E08_A06_mulish_light"/>
    <w:basedOn w:val="aufzhlung1A06mulishlight"/>
    <w:qFormat/>
    <w:rsid w:val="00663265"/>
    <w:pPr>
      <w:ind w:left="681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8729B"/>
    <w:rPr>
      <w:rFonts w:ascii="Mulish Light" w:eastAsiaTheme="majorEastAsia" w:hAnsi="Mulish Light" w:cstheme="majorBidi"/>
      <w:b/>
      <w:spacing w:val="4"/>
      <w:kern w:val="2"/>
      <w:szCs w:val="32"/>
      <w14:ligatures w14:val="standardContextual"/>
    </w:rPr>
  </w:style>
  <w:style w:type="paragraph" w:customStyle="1" w:styleId="aufzhlung2E08A12mulishlight">
    <w:name w:val="aufzählung2_E08_A12_mulish_light"/>
    <w:basedOn w:val="aufzhlung2E08A06mulishlight"/>
    <w:qFormat/>
    <w:rsid w:val="00685588"/>
    <w:pPr>
      <w:spacing w:after="240"/>
    </w:pPr>
  </w:style>
  <w:style w:type="paragraph" w:customStyle="1" w:styleId="BetreffMuliSemiBold1114">
    <w:name w:val="Betreff_MuliSemiBold_11_14"/>
    <w:basedOn w:val="Standard"/>
    <w:qFormat/>
    <w:rsid w:val="0058729B"/>
    <w:pPr>
      <w:autoSpaceDE w:val="0"/>
      <w:autoSpaceDN w:val="0"/>
      <w:adjustRightInd w:val="0"/>
      <w:textAlignment w:val="center"/>
    </w:pPr>
    <w:rPr>
      <w:rFonts w:ascii="Mulish SemiBold" w:hAnsi="Mulish SemiBold" w:cs="Muli SemiBold"/>
      <w:color w:val="1DA4E4"/>
      <w:spacing w:val="6"/>
      <w:sz w:val="22"/>
    </w:rPr>
  </w:style>
  <w:style w:type="paragraph" w:customStyle="1" w:styleId="FusszeileblauMulishLight911A02">
    <w:name w:val="Fusszeile_blau_Mulish_Light_9_11_A02"/>
    <w:basedOn w:val="Standard"/>
    <w:qFormat/>
    <w:rsid w:val="0058729B"/>
    <w:pPr>
      <w:tabs>
        <w:tab w:val="center" w:pos="4536"/>
        <w:tab w:val="right" w:pos="9072"/>
      </w:tabs>
      <w:spacing w:after="40" w:line="220" w:lineRule="atLeast"/>
    </w:pPr>
    <w:rPr>
      <w:caps/>
      <w:color w:val="1DA4E4"/>
      <w:sz w:val="18"/>
      <w:szCs w:val="18"/>
    </w:rPr>
  </w:style>
  <w:style w:type="paragraph" w:customStyle="1" w:styleId="FusszeileGrauMuliLight911">
    <w:name w:val="Fusszeile_Grau_Muli_Light_9_11"/>
    <w:basedOn w:val="Standard"/>
    <w:qFormat/>
    <w:rsid w:val="0058729B"/>
    <w:pPr>
      <w:tabs>
        <w:tab w:val="left" w:pos="2622"/>
      </w:tabs>
    </w:pPr>
    <w:rPr>
      <w:rFonts w:ascii="Muli Light" w:hAnsi="Muli Light"/>
      <w:color w:val="A4ABAF"/>
      <w:sz w:val="18"/>
      <w:szCs w:val="18"/>
    </w:rPr>
  </w:style>
  <w:style w:type="paragraph" w:customStyle="1" w:styleId="fusszeilemulishlight">
    <w:name w:val="fusszeile_mulish_light"/>
    <w:basedOn w:val="Standard"/>
    <w:qFormat/>
    <w:rsid w:val="0058729B"/>
    <w:rPr>
      <w:sz w:val="16"/>
      <w:szCs w:val="20"/>
    </w:rPr>
  </w:style>
  <w:style w:type="paragraph" w:customStyle="1" w:styleId="KontaktMulish8511">
    <w:name w:val="Kontakt_Mulish_8.5_11"/>
    <w:basedOn w:val="Standard"/>
    <w:qFormat/>
    <w:rsid w:val="0058729B"/>
    <w:pPr>
      <w:autoSpaceDE w:val="0"/>
      <w:autoSpaceDN w:val="0"/>
      <w:adjustRightInd w:val="0"/>
      <w:spacing w:line="220" w:lineRule="atLeast"/>
      <w:textAlignment w:val="center"/>
    </w:pPr>
    <w:rPr>
      <w:rFonts w:ascii="Mulish" w:hAnsi="Mulish" w:cs="Muli Light"/>
      <w:caps/>
      <w:color w:val="000000"/>
      <w:sz w:val="17"/>
      <w:szCs w:val="17"/>
    </w:rPr>
  </w:style>
  <w:style w:type="paragraph" w:customStyle="1" w:styleId="standardA06mulishlight">
    <w:name w:val="standard_A06_mulish_light"/>
    <w:basedOn w:val="Standard"/>
    <w:qFormat/>
    <w:rsid w:val="001D26F6"/>
    <w:pPr>
      <w:spacing w:after="120"/>
    </w:pPr>
    <w:rPr>
      <w:rFonts w:eastAsia="Times New Roman"/>
      <w:szCs w:val="20"/>
    </w:rPr>
  </w:style>
  <w:style w:type="paragraph" w:customStyle="1" w:styleId="standardA12mulishlight">
    <w:name w:val="standard_A12_mulish_light"/>
    <w:basedOn w:val="Standard"/>
    <w:qFormat/>
    <w:rsid w:val="0058729B"/>
    <w:pPr>
      <w:spacing w:after="240"/>
    </w:pPr>
    <w:rPr>
      <w:rFonts w:eastAsia="Times New Roman"/>
      <w:szCs w:val="20"/>
    </w:rPr>
  </w:style>
  <w:style w:type="paragraph" w:customStyle="1" w:styleId="standardE08A06mulishlight">
    <w:name w:val="standard_E08_A06_mulish_light"/>
    <w:basedOn w:val="Standard"/>
    <w:qFormat/>
    <w:rsid w:val="00E36A8D"/>
    <w:pPr>
      <w:spacing w:after="120"/>
    </w:pPr>
    <w:rPr>
      <w:rFonts w:eastAsia="Times New Roman"/>
      <w:szCs w:val="20"/>
    </w:rPr>
  </w:style>
  <w:style w:type="paragraph" w:customStyle="1" w:styleId="standardE08A12mulishlight">
    <w:name w:val="standard_E08_A12_mulish_light"/>
    <w:basedOn w:val="Standard"/>
    <w:qFormat/>
    <w:rsid w:val="0058729B"/>
    <w:pPr>
      <w:spacing w:after="240"/>
      <w:ind w:left="454"/>
    </w:pPr>
    <w:rPr>
      <w:rFonts w:eastAsia="Times New Roman"/>
      <w:szCs w:val="20"/>
    </w:rPr>
  </w:style>
  <w:style w:type="paragraph" w:customStyle="1" w:styleId="standardmulishlight">
    <w:name w:val="standard_mulish_light"/>
    <w:basedOn w:val="Standard"/>
    <w:qFormat/>
    <w:rsid w:val="0058729B"/>
    <w:rPr>
      <w:rFonts w:eastAsia="Times New Roman"/>
      <w:szCs w:val="20"/>
    </w:rPr>
  </w:style>
  <w:style w:type="paragraph" w:customStyle="1" w:styleId="standardA03mulishlight">
    <w:name w:val="standard_A03_mulish_light"/>
    <w:basedOn w:val="standardA06mulishlight"/>
    <w:rsid w:val="0058729B"/>
    <w:pPr>
      <w:spacing w:after="60"/>
    </w:pPr>
  </w:style>
  <w:style w:type="paragraph" w:customStyle="1" w:styleId="titellitgrossmulishsemibold">
    <w:name w:val="titel_lit_gross_mulish_semi_bold"/>
    <w:basedOn w:val="Standard"/>
    <w:qFormat/>
    <w:rsid w:val="0058729B"/>
    <w:pPr>
      <w:numPr>
        <w:numId w:val="18"/>
      </w:numPr>
      <w:tabs>
        <w:tab w:val="left" w:pos="454"/>
      </w:tabs>
      <w:spacing w:before="360" w:after="240"/>
    </w:pPr>
    <w:rPr>
      <w:rFonts w:ascii="Mulish SemiBold" w:hAnsi="Mulish SemiBold"/>
      <w:sz w:val="20"/>
      <w:szCs w:val="20"/>
    </w:rPr>
  </w:style>
  <w:style w:type="paragraph" w:customStyle="1" w:styleId="titellitrommulishsemibold">
    <w:name w:val="titel_lit_rom_mulish_semi_bold"/>
    <w:basedOn w:val="Standard"/>
    <w:qFormat/>
    <w:rsid w:val="0058729B"/>
    <w:pPr>
      <w:numPr>
        <w:numId w:val="19"/>
      </w:numPr>
      <w:tabs>
        <w:tab w:val="left" w:pos="454"/>
      </w:tabs>
      <w:spacing w:before="240" w:after="240"/>
    </w:pPr>
    <w:rPr>
      <w:rFonts w:ascii="Mulish SemiBold" w:hAnsi="Mulish SemiBold"/>
      <w:sz w:val="20"/>
      <w:szCs w:val="20"/>
    </w:rPr>
  </w:style>
  <w:style w:type="paragraph" w:customStyle="1" w:styleId="titelvertrA24mulishsemibold">
    <w:name w:val="titel_vertr_A24_mulish_semi_bold"/>
    <w:basedOn w:val="Standard"/>
    <w:qFormat/>
    <w:rsid w:val="0058729B"/>
    <w:pPr>
      <w:spacing w:after="480"/>
    </w:pPr>
    <w:rPr>
      <w:rFonts w:ascii="Mulish SemiBold" w:hAnsi="Mulish SemiBold"/>
      <w:sz w:val="24"/>
      <w:szCs w:val="20"/>
    </w:rPr>
  </w:style>
  <w:style w:type="paragraph" w:customStyle="1" w:styleId="Formatvorlage1">
    <w:name w:val="Formatvorlage1"/>
    <w:basedOn w:val="Standard"/>
    <w:rsid w:val="0058729B"/>
    <w:pPr>
      <w:spacing w:after="240"/>
    </w:pPr>
    <w:rPr>
      <w:b/>
      <w:sz w:val="22"/>
    </w:rPr>
  </w:style>
  <w:style w:type="paragraph" w:customStyle="1" w:styleId="titelvertrA12mulishsemibold">
    <w:name w:val="titel_vertr_A12_mulish_semi_bold"/>
    <w:basedOn w:val="titelvertrA24mulishsemibold"/>
    <w:rsid w:val="0058729B"/>
    <w:pPr>
      <w:spacing w:after="240"/>
    </w:pPr>
  </w:style>
  <w:style w:type="character" w:customStyle="1" w:styleId="berschrift6Zchn">
    <w:name w:val="Überschrift 6 Zchn"/>
    <w:basedOn w:val="Absatz-Standardschriftart"/>
    <w:link w:val="berschrift6"/>
    <w:semiHidden/>
    <w:rsid w:val="0058729B"/>
    <w:rPr>
      <w:rFonts w:ascii="Mulish Light" w:eastAsiaTheme="majorEastAsia" w:hAnsi="Mulish Light" w:cstheme="majorBidi"/>
      <w:color w:val="006500" w:themeColor="accent1" w:themeShade="7F"/>
      <w:spacing w:val="4"/>
      <w:kern w:val="2"/>
      <w:szCs w:val="22"/>
      <w14:ligatures w14:val="standardContextua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729B"/>
    <w:rPr>
      <w:rFonts w:ascii="Mulish Light" w:eastAsiaTheme="majorEastAsia" w:hAnsi="Mulish Light" w:cstheme="majorBidi"/>
      <w:spacing w:val="4"/>
      <w:kern w:val="2"/>
      <w:szCs w:val="26"/>
      <w:lang w:val="de-DE"/>
      <w14:ligatures w14:val="standardContextual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8729B"/>
    <w:rPr>
      <w:rFonts w:ascii="Mulish Light" w:eastAsiaTheme="majorEastAsia" w:hAnsi="Mulish Light" w:cstheme="majorBidi"/>
      <w:color w:val="004C98" w:themeColor="accent3" w:themeShade="BF"/>
      <w:spacing w:val="4"/>
      <w:kern w:val="2"/>
      <w:szCs w:val="24"/>
      <w14:ligatures w14:val="standardContextual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8729B"/>
    <w:rPr>
      <w:rFonts w:ascii="Mulish Light" w:eastAsiaTheme="majorEastAsia" w:hAnsi="Mulish Light" w:cstheme="majorBidi"/>
      <w:iCs/>
      <w:color w:val="004C98" w:themeColor="accent3" w:themeShade="BF"/>
      <w:spacing w:val="4"/>
      <w:kern w:val="2"/>
      <w:sz w:val="20"/>
      <w:szCs w:val="22"/>
      <w14:ligatures w14:val="standardContextual"/>
    </w:rPr>
  </w:style>
  <w:style w:type="paragraph" w:styleId="Kopfzeile">
    <w:name w:val="header"/>
    <w:basedOn w:val="Standard"/>
    <w:link w:val="KopfzeileZchn"/>
    <w:uiPriority w:val="99"/>
    <w:unhideWhenUsed/>
    <w:rsid w:val="0058729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729B"/>
    <w:rPr>
      <w:rFonts w:ascii="Mulish Light" w:hAnsi="Mulish Light" w:cstheme="minorBidi"/>
      <w:spacing w:val="4"/>
      <w:kern w:val="2"/>
      <w:szCs w:val="22"/>
      <w14:ligatures w14:val="standardContextual"/>
    </w:rPr>
  </w:style>
  <w:style w:type="table" w:styleId="Tabellenraster">
    <w:name w:val="Table Grid"/>
    <w:basedOn w:val="NormaleTabelle"/>
    <w:uiPriority w:val="39"/>
    <w:rsid w:val="005872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5872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58729B"/>
    <w:rPr>
      <w:rFonts w:ascii="Segoe UI" w:hAnsi="Segoe UI" w:cs="Segoe UI"/>
      <w:spacing w:val="4"/>
      <w:kern w:val="2"/>
      <w:sz w:val="18"/>
      <w:szCs w:val="18"/>
      <w14:ligatures w14:val="standardContextual"/>
    </w:rPr>
  </w:style>
  <w:style w:type="paragraph" w:customStyle="1" w:styleId="AufzhlungMulishLightA06">
    <w:name w:val="Aufzählung_Mulish_Light_A06"/>
    <w:basedOn w:val="Standard"/>
    <w:qFormat/>
    <w:rsid w:val="002A651C"/>
    <w:pPr>
      <w:tabs>
        <w:tab w:val="left" w:pos="284"/>
      </w:tabs>
      <w:autoSpaceDE w:val="0"/>
      <w:autoSpaceDN w:val="0"/>
      <w:adjustRightInd w:val="0"/>
      <w:spacing w:after="120"/>
      <w:textAlignment w:val="center"/>
    </w:pPr>
    <w:rPr>
      <w:rFonts w:cs="Muli Light"/>
      <w:color w:val="000000"/>
      <w:szCs w:val="20"/>
    </w:rPr>
  </w:style>
  <w:style w:type="paragraph" w:customStyle="1" w:styleId="AufzhlungMulishLight">
    <w:name w:val="Aufzählung_Mulish_Light"/>
    <w:basedOn w:val="Standard"/>
    <w:qFormat/>
    <w:rsid w:val="002A651C"/>
    <w:pPr>
      <w:numPr>
        <w:numId w:val="8"/>
      </w:numPr>
      <w:tabs>
        <w:tab w:val="clear" w:pos="227"/>
        <w:tab w:val="left" w:pos="284"/>
      </w:tabs>
      <w:autoSpaceDE w:val="0"/>
      <w:autoSpaceDN w:val="0"/>
      <w:adjustRightInd w:val="0"/>
      <w:textAlignment w:val="center"/>
    </w:pPr>
    <w:rPr>
      <w:rFonts w:cs="Muli Light"/>
      <w:color w:val="000000"/>
      <w:szCs w:val="20"/>
    </w:rPr>
  </w:style>
  <w:style w:type="paragraph" w:customStyle="1" w:styleId="FusszeileGraumulishregular">
    <w:name w:val="Fusszeile_Grau_mulish_regular"/>
    <w:basedOn w:val="Standard"/>
    <w:qFormat/>
    <w:rsid w:val="0058729B"/>
    <w:pPr>
      <w:tabs>
        <w:tab w:val="left" w:pos="2622"/>
      </w:tabs>
      <w:spacing w:line="220" w:lineRule="atLeast"/>
    </w:pPr>
    <w:rPr>
      <w:rFonts w:ascii="Mulish" w:hAnsi="Mulish"/>
      <w:color w:val="A4ABAF"/>
      <w:spacing w:val="6"/>
      <w:sz w:val="18"/>
      <w:szCs w:val="18"/>
    </w:rPr>
  </w:style>
  <w:style w:type="paragraph" w:customStyle="1" w:styleId="fusszeileblaumulishsemiboldA02">
    <w:name w:val="fusszeile_blau_mulish_semibold_A02"/>
    <w:basedOn w:val="Standard"/>
    <w:qFormat/>
    <w:rsid w:val="0058729B"/>
    <w:pPr>
      <w:tabs>
        <w:tab w:val="center" w:pos="4536"/>
        <w:tab w:val="right" w:pos="9072"/>
      </w:tabs>
      <w:spacing w:after="40" w:line="220" w:lineRule="atLeast"/>
    </w:pPr>
    <w:rPr>
      <w:rFonts w:ascii="Mulish SemiBold" w:hAnsi="Mulish SemiBold"/>
      <w:caps/>
      <w:color w:val="1DA4E4"/>
      <w:spacing w:val="6"/>
      <w:sz w:val="18"/>
      <w:szCs w:val="18"/>
    </w:rPr>
  </w:style>
  <w:style w:type="paragraph" w:customStyle="1" w:styleId="titelziffer1">
    <w:name w:val="titel_ziffer_1"/>
    <w:basedOn w:val="Listennummer"/>
    <w:next w:val="standardA06mulishlight"/>
    <w:qFormat/>
    <w:rsid w:val="002814BA"/>
    <w:pPr>
      <w:spacing w:after="120"/>
      <w:contextualSpacing w:val="0"/>
    </w:pPr>
    <w:rPr>
      <w:rFonts w:ascii="Mulish SemiBold" w:hAnsi="Mulish SemiBold"/>
      <w:sz w:val="20"/>
    </w:rPr>
  </w:style>
  <w:style w:type="paragraph" w:styleId="Listennummer">
    <w:name w:val="List Number"/>
    <w:basedOn w:val="Standard"/>
    <w:rsid w:val="00482491"/>
    <w:pPr>
      <w:contextualSpacing/>
    </w:pPr>
  </w:style>
  <w:style w:type="paragraph" w:customStyle="1" w:styleId="standara09">
    <w:name w:val="standar_a09"/>
    <w:basedOn w:val="standardA06mulishlight"/>
    <w:qFormat/>
    <w:rsid w:val="00DF5EC9"/>
    <w:pPr>
      <w:spacing w:after="180"/>
    </w:pPr>
    <w:rPr>
      <w:lang w:val="de-DE"/>
    </w:rPr>
  </w:style>
  <w:style w:type="paragraph" w:customStyle="1" w:styleId="Titelfarbig">
    <w:name w:val="Titel_farbig"/>
    <w:basedOn w:val="titelvertrA24mulishsemibold"/>
    <w:qFormat/>
    <w:rsid w:val="0058729B"/>
    <w:pPr>
      <w:spacing w:after="360" w:line="320" w:lineRule="atLeast"/>
    </w:pPr>
    <w:rPr>
      <w:color w:val="00B0F0"/>
    </w:rPr>
  </w:style>
  <w:style w:type="paragraph" w:styleId="Listenabsatz">
    <w:name w:val="List Paragraph"/>
    <w:basedOn w:val="Standard"/>
    <w:qFormat/>
    <w:rsid w:val="0058729B"/>
    <w:pPr>
      <w:numPr>
        <w:numId w:val="14"/>
      </w:numPr>
      <w:contextualSpacing/>
    </w:pPr>
  </w:style>
  <w:style w:type="paragraph" w:styleId="Fuzeile">
    <w:name w:val="footer"/>
    <w:basedOn w:val="Standard"/>
    <w:link w:val="FuzeileZchn"/>
    <w:unhideWhenUsed/>
    <w:qFormat/>
    <w:rsid w:val="0058729B"/>
    <w:pPr>
      <w:tabs>
        <w:tab w:val="center" w:pos="4536"/>
        <w:tab w:val="right" w:pos="9072"/>
      </w:tabs>
      <w:spacing w:line="24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rsid w:val="0058729B"/>
    <w:rPr>
      <w:rFonts w:ascii="Mulish Light" w:hAnsi="Mulish Light" w:cstheme="minorBidi"/>
      <w:spacing w:val="4"/>
      <w:kern w:val="2"/>
      <w:sz w:val="16"/>
      <w:szCs w:val="22"/>
      <w14:ligatures w14:val="standardContextual"/>
    </w:rPr>
  </w:style>
  <w:style w:type="paragraph" w:customStyle="1" w:styleId="zwischentitel">
    <w:name w:val="zwischentitel"/>
    <w:basedOn w:val="standardmulishlight"/>
    <w:qFormat/>
    <w:rsid w:val="0058729B"/>
    <w:pPr>
      <w:spacing w:before="120" w:after="120"/>
    </w:pPr>
    <w:rPr>
      <w:rFonts w:ascii="Mulish SemiBold" w:hAnsi="Mulish SemiBold"/>
      <w:color w:val="00B0F0"/>
      <w:sz w:val="20"/>
    </w:rPr>
  </w:style>
  <w:style w:type="paragraph" w:styleId="Funotentext">
    <w:name w:val="footnote text"/>
    <w:basedOn w:val="Standard"/>
    <w:link w:val="FunotentextZchn"/>
    <w:rsid w:val="0058729B"/>
    <w:pPr>
      <w:spacing w:line="240" w:lineRule="auto"/>
    </w:pPr>
    <w:rPr>
      <w:sz w:val="17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58729B"/>
    <w:rPr>
      <w:rFonts w:ascii="Mulish Light" w:hAnsi="Mulish Light" w:cstheme="minorBidi"/>
      <w:spacing w:val="4"/>
      <w:kern w:val="2"/>
      <w:sz w:val="17"/>
      <w:szCs w:val="20"/>
      <w14:ligatures w14:val="standardContextual"/>
    </w:rPr>
  </w:style>
  <w:style w:type="paragraph" w:customStyle="1" w:styleId="textziffer1">
    <w:name w:val="text_ziffer_1"/>
    <w:basedOn w:val="titelziffer1"/>
    <w:next w:val="standardA06mulishlight"/>
    <w:qFormat/>
    <w:rsid w:val="007760E4"/>
    <w:rPr>
      <w:rFonts w:ascii="Mulish Light" w:hAnsi="Mulish Light"/>
      <w:spacing w:val="4"/>
      <w:sz w:val="19"/>
    </w:rPr>
  </w:style>
  <w:style w:type="paragraph" w:customStyle="1" w:styleId="textliteraklein">
    <w:name w:val="text_litera_klein"/>
    <w:basedOn w:val="textziffer1e08a06"/>
    <w:next w:val="standardA06mulishlight"/>
    <w:qFormat/>
    <w:rsid w:val="00525E2D"/>
    <w:pPr>
      <w:numPr>
        <w:numId w:val="49"/>
      </w:numPr>
    </w:pPr>
  </w:style>
  <w:style w:type="paragraph" w:customStyle="1" w:styleId="standarda09">
    <w:name w:val="standard_a09"/>
    <w:basedOn w:val="standardA06mulishlight"/>
    <w:qFormat/>
    <w:rsid w:val="00595403"/>
    <w:rPr>
      <w:lang w:val="de-DE"/>
    </w:rPr>
  </w:style>
  <w:style w:type="character" w:styleId="Funotenzeichen">
    <w:name w:val="footnote reference"/>
    <w:basedOn w:val="Absatz-Standardschriftart"/>
    <w:rsid w:val="0058729B"/>
    <w:rPr>
      <w:vertAlign w:val="superscript"/>
    </w:rPr>
  </w:style>
  <w:style w:type="paragraph" w:customStyle="1" w:styleId="einzugtexte06">
    <w:name w:val="einzug_text_e06"/>
    <w:basedOn w:val="standardA06mulishlight"/>
    <w:qFormat/>
    <w:rsid w:val="00085793"/>
    <w:pPr>
      <w:ind w:left="340"/>
    </w:pPr>
  </w:style>
  <w:style w:type="paragraph" w:customStyle="1" w:styleId="textliterakleine08">
    <w:name w:val="text_litera_klein_e08"/>
    <w:basedOn w:val="textliteraklein"/>
    <w:qFormat/>
    <w:rsid w:val="00525E2D"/>
    <w:pPr>
      <w:tabs>
        <w:tab w:val="left" w:pos="794"/>
      </w:tabs>
      <w:ind w:left="794" w:hanging="340"/>
    </w:pPr>
  </w:style>
  <w:style w:type="paragraph" w:customStyle="1" w:styleId="standarde08">
    <w:name w:val="standard_e08"/>
    <w:basedOn w:val="texteinzugte06"/>
    <w:qFormat/>
    <w:rsid w:val="00094E13"/>
    <w:pPr>
      <w:ind w:left="454"/>
    </w:pPr>
    <w:rPr>
      <w:rFonts w:eastAsiaTheme="minorHAnsi"/>
    </w:rPr>
  </w:style>
  <w:style w:type="paragraph" w:customStyle="1" w:styleId="texteinzuge08a12">
    <w:name w:val="text_einzug_e08_a12"/>
    <w:basedOn w:val="texteinzugte06"/>
    <w:qFormat/>
    <w:rsid w:val="00B82804"/>
    <w:pPr>
      <w:spacing w:after="240"/>
      <w:ind w:left="454"/>
    </w:pPr>
  </w:style>
  <w:style w:type="paragraph" w:customStyle="1" w:styleId="textziffer1e08a06">
    <w:name w:val="text_ziffer_1_e08_a06"/>
    <w:basedOn w:val="Standard"/>
    <w:next w:val="standardA06mulishlight"/>
    <w:qFormat/>
    <w:rsid w:val="002814BA"/>
    <w:pPr>
      <w:numPr>
        <w:numId w:val="48"/>
      </w:numPr>
      <w:spacing w:after="120"/>
    </w:pPr>
    <w:rPr>
      <w:spacing w:val="4"/>
    </w:rPr>
  </w:style>
  <w:style w:type="paragraph" w:customStyle="1" w:styleId="texteinzugte06">
    <w:name w:val="text_einzugt_e06"/>
    <w:basedOn w:val="standardA06mulishlight"/>
    <w:qFormat/>
    <w:rsid w:val="00386F9A"/>
    <w:pPr>
      <w:ind w:left="340"/>
    </w:pPr>
  </w:style>
  <w:style w:type="paragraph" w:customStyle="1" w:styleId="aufzhlung1e14a06">
    <w:name w:val="aufzählung_1_e14_a06"/>
    <w:basedOn w:val="aufzhlung2E08A06mulishlight"/>
    <w:qFormat/>
    <w:rsid w:val="00482491"/>
    <w:pPr>
      <w:ind w:left="1021"/>
    </w:pPr>
  </w:style>
  <w:style w:type="paragraph" w:customStyle="1" w:styleId="textzifer1e08a12">
    <w:name w:val="text_zifer_1_e08_a12"/>
    <w:basedOn w:val="textziffer1e08a06"/>
    <w:next w:val="standardE08A06mulishlight"/>
    <w:qFormat/>
    <w:rsid w:val="00596AC4"/>
    <w:pPr>
      <w:spacing w:after="240"/>
    </w:pPr>
  </w:style>
  <w:style w:type="character" w:styleId="Hyperlink">
    <w:name w:val="Hyperlink"/>
    <w:basedOn w:val="Absatz-Standardschriftart"/>
    <w:uiPriority w:val="99"/>
    <w:rsid w:val="00413B8C"/>
    <w:rPr>
      <w:rFonts w:ascii="Mulish Light" w:hAnsi="Mulish Light"/>
      <w:caps w:val="0"/>
      <w:smallCaps w:val="0"/>
      <w:strike w:val="0"/>
      <w:dstrike w:val="0"/>
      <w:vanish w:val="0"/>
      <w:color w:val="4E4B48" w:themeColor="hyperlink"/>
      <w:sz w:val="18"/>
      <w:u w:val="single"/>
      <w:vertAlign w:val="baseline"/>
    </w:rPr>
  </w:style>
  <w:style w:type="paragraph" w:customStyle="1" w:styleId="standarde14a06">
    <w:name w:val="standard_e14_a06"/>
    <w:basedOn w:val="standarde08"/>
    <w:qFormat/>
    <w:rsid w:val="00351F2C"/>
    <w:pPr>
      <w:ind w:left="794"/>
    </w:pPr>
  </w:style>
  <w:style w:type="paragraph" w:customStyle="1" w:styleId="textliterakleine06">
    <w:name w:val="text_litera_klein_e06"/>
    <w:basedOn w:val="textliteraklein"/>
    <w:qFormat/>
    <w:rsid w:val="00F8104E"/>
    <w:pPr>
      <w:ind w:firstLine="340"/>
    </w:pPr>
  </w:style>
  <w:style w:type="paragraph" w:customStyle="1" w:styleId="texteinzuge12a12">
    <w:name w:val="text_einzug_e12_a12"/>
    <w:basedOn w:val="texteinzuge08a12"/>
    <w:qFormat/>
    <w:rsid w:val="000A208E"/>
    <w:pPr>
      <w:ind w:left="680"/>
    </w:pPr>
  </w:style>
  <w:style w:type="paragraph" w:customStyle="1" w:styleId="texteinzuge14a12">
    <w:name w:val="text_einzug_e14_a12"/>
    <w:basedOn w:val="texteinzuge12a12"/>
    <w:qFormat/>
    <w:rsid w:val="001942A4"/>
    <w:pPr>
      <w:ind w:left="794"/>
    </w:pPr>
  </w:style>
  <w:style w:type="character" w:styleId="Platzhaltertext">
    <w:name w:val="Placeholder Text"/>
    <w:basedOn w:val="Absatz-Standardschriftart"/>
    <w:uiPriority w:val="99"/>
    <w:semiHidden/>
    <w:rsid w:val="00C2774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4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zuercher-lighthouse.ch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us.goetschi\OneDrive%20-%20Z&#252;rcher%20Lighthouse\Benutzerdefinierte%20Office-Vorlagen\briefvorlagen\zlhag_brief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7B46912DC840679ADAC4BE125CA5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400F65-C782-4D52-B05C-0ECCF6A5BFC5}"/>
      </w:docPartPr>
      <w:docPartBody>
        <w:p w:rsidR="006C600F" w:rsidRDefault="00D00FCD" w:rsidP="00D00FCD">
          <w:pPr>
            <w:pStyle w:val="3D7B46912DC840679ADAC4BE125CA5E71"/>
          </w:pPr>
          <w:r w:rsidRPr="00CA29B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77991A4192946ABAFDBEA846B0377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D823AB-3FEE-4087-87CA-C9070A4C6098}"/>
      </w:docPartPr>
      <w:docPartBody>
        <w:p w:rsidR="006C600F" w:rsidRDefault="00D00FCD" w:rsidP="00D00FCD">
          <w:pPr>
            <w:pStyle w:val="677991A4192946ABAFDBEA846B03774F1"/>
          </w:pPr>
          <w:r w:rsidRPr="00CA29B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F625FF88FDB4AD18C35E7A906A7E6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3A7408-9751-4695-A889-24739DA7036B}"/>
      </w:docPartPr>
      <w:docPartBody>
        <w:p w:rsidR="006C600F" w:rsidRDefault="00D00FCD" w:rsidP="00D00FCD">
          <w:pPr>
            <w:pStyle w:val="0F625FF88FDB4AD18C35E7A906A7E66C1"/>
          </w:pPr>
          <w:r w:rsidRPr="00CA29B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D9083D675B4AB6B3CFC26B8E56E1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2928E-4C3E-46A9-B4C9-C888A029D12A}"/>
      </w:docPartPr>
      <w:docPartBody>
        <w:p w:rsidR="006C600F" w:rsidRDefault="00D00FCD" w:rsidP="00D00FCD">
          <w:pPr>
            <w:pStyle w:val="33D9083D675B4AB6B3CFC26B8E56E1D81"/>
          </w:pPr>
          <w:r w:rsidRPr="00CA29B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B9500E86C64568B53E8577A8DDA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6969A3-0B84-4776-AAB3-1D30486D8365}"/>
      </w:docPartPr>
      <w:docPartBody>
        <w:p w:rsidR="006C600F" w:rsidRDefault="00D00FCD" w:rsidP="00D00FCD">
          <w:pPr>
            <w:pStyle w:val="43B9500E86C64568B53E8577A8DDAD221"/>
          </w:pPr>
          <w:r w:rsidRPr="00CA29B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D87D63ADB9A4AEAAB627D79971AC0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5242AC-95E2-4379-A372-DF7AF78D53C8}"/>
      </w:docPartPr>
      <w:docPartBody>
        <w:p w:rsidR="006C600F" w:rsidRDefault="00D00FCD" w:rsidP="00D00FCD">
          <w:pPr>
            <w:pStyle w:val="1D87D63ADB9A4AEAAB627D79971AC0A51"/>
          </w:pPr>
          <w:r w:rsidRPr="00CA29B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F8A147B59146AB9F90735FE4695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1352C2-1AA1-49C1-8D96-A38FFABBEF2B}"/>
      </w:docPartPr>
      <w:docPartBody>
        <w:p w:rsidR="006C600F" w:rsidRDefault="00D00FCD" w:rsidP="00D00FCD">
          <w:pPr>
            <w:pStyle w:val="93F8A147B59146AB9F90735FE4695EB21"/>
          </w:pPr>
          <w:r w:rsidRPr="00CA29B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99BCBCCF214E788F8DDC7D9D7D07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4FEB2B-33AA-4999-B224-51FF7EFD3792}"/>
      </w:docPartPr>
      <w:docPartBody>
        <w:p w:rsidR="007E5CAA" w:rsidRDefault="007D2CB2" w:rsidP="007D2CB2">
          <w:pPr>
            <w:pStyle w:val="2099BCBCCF214E788F8DDC7D9D7D079D"/>
          </w:pPr>
          <w:r w:rsidRPr="00CA29B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sh Light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sh SemiBold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Roboto Lt">
    <w:altName w:val="Arial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li SemiBold">
    <w:altName w:val="Calibri"/>
    <w:charset w:val="4D"/>
    <w:family w:val="auto"/>
    <w:pitch w:val="variable"/>
    <w:sig w:usb0="20000007" w:usb1="00000001" w:usb2="00000000" w:usb3="00000000" w:csb0="00000193" w:csb1="00000000"/>
  </w:font>
  <w:font w:name="Muli Light">
    <w:altName w:val="Calibri"/>
    <w:charset w:val="4D"/>
    <w:family w:val="auto"/>
    <w:pitch w:val="variable"/>
    <w:sig w:usb0="20000007" w:usb1="00000001" w:usb2="00000000" w:usb3="00000000" w:csb0="00000193" w:csb1="00000000"/>
  </w:font>
  <w:font w:name="Mulish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E4"/>
    <w:rsid w:val="00122E98"/>
    <w:rsid w:val="0017032A"/>
    <w:rsid w:val="006A3DDD"/>
    <w:rsid w:val="006C600F"/>
    <w:rsid w:val="00753DE4"/>
    <w:rsid w:val="007A5560"/>
    <w:rsid w:val="007D2CB2"/>
    <w:rsid w:val="007E5CAA"/>
    <w:rsid w:val="00C902CD"/>
    <w:rsid w:val="00C92DCC"/>
    <w:rsid w:val="00D00FCD"/>
    <w:rsid w:val="00DA242F"/>
    <w:rsid w:val="00EA4CE6"/>
    <w:rsid w:val="00F40300"/>
    <w:rsid w:val="00F9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D2CB2"/>
    <w:rPr>
      <w:color w:val="666666"/>
    </w:rPr>
  </w:style>
  <w:style w:type="paragraph" w:customStyle="1" w:styleId="3D7B46912DC840679ADAC4BE125CA5E71">
    <w:name w:val="3D7B46912DC840679ADAC4BE125CA5E71"/>
    <w:rsid w:val="00D00FCD"/>
    <w:pPr>
      <w:spacing w:after="0" w:line="280" w:lineRule="atLeast"/>
    </w:pPr>
    <w:rPr>
      <w:rFonts w:ascii="Mulish Light" w:eastAsiaTheme="minorHAnsi" w:hAnsi="Mulish Light" w:cs="Times New Roman"/>
      <w:kern w:val="0"/>
      <w:sz w:val="19"/>
      <w:szCs w:val="19"/>
      <w:lang w:eastAsia="en-US"/>
      <w14:ligatures w14:val="none"/>
    </w:rPr>
  </w:style>
  <w:style w:type="paragraph" w:customStyle="1" w:styleId="677991A4192946ABAFDBEA846B03774F1">
    <w:name w:val="677991A4192946ABAFDBEA846B03774F1"/>
    <w:rsid w:val="00D00FCD"/>
    <w:pPr>
      <w:spacing w:after="0" w:line="280" w:lineRule="atLeast"/>
    </w:pPr>
    <w:rPr>
      <w:rFonts w:ascii="Mulish Light" w:eastAsiaTheme="minorHAnsi" w:hAnsi="Mulish Light" w:cs="Times New Roman"/>
      <w:kern w:val="0"/>
      <w:sz w:val="19"/>
      <w:szCs w:val="19"/>
      <w:lang w:eastAsia="en-US"/>
      <w14:ligatures w14:val="none"/>
    </w:rPr>
  </w:style>
  <w:style w:type="paragraph" w:customStyle="1" w:styleId="0F625FF88FDB4AD18C35E7A906A7E66C1">
    <w:name w:val="0F625FF88FDB4AD18C35E7A906A7E66C1"/>
    <w:rsid w:val="00D00FCD"/>
    <w:pPr>
      <w:spacing w:after="0" w:line="280" w:lineRule="atLeast"/>
    </w:pPr>
    <w:rPr>
      <w:rFonts w:ascii="Mulish Light" w:eastAsiaTheme="minorHAnsi" w:hAnsi="Mulish Light" w:cs="Times New Roman"/>
      <w:kern w:val="0"/>
      <w:sz w:val="19"/>
      <w:szCs w:val="19"/>
      <w:lang w:eastAsia="en-US"/>
      <w14:ligatures w14:val="none"/>
    </w:rPr>
  </w:style>
  <w:style w:type="paragraph" w:customStyle="1" w:styleId="33D9083D675B4AB6B3CFC26B8E56E1D81">
    <w:name w:val="33D9083D675B4AB6B3CFC26B8E56E1D81"/>
    <w:rsid w:val="00D00FCD"/>
    <w:pPr>
      <w:spacing w:after="0" w:line="280" w:lineRule="atLeast"/>
    </w:pPr>
    <w:rPr>
      <w:rFonts w:ascii="Mulish Light" w:eastAsiaTheme="minorHAnsi" w:hAnsi="Mulish Light" w:cs="Times New Roman"/>
      <w:kern w:val="0"/>
      <w:sz w:val="19"/>
      <w:szCs w:val="19"/>
      <w:lang w:eastAsia="en-US"/>
      <w14:ligatures w14:val="none"/>
    </w:rPr>
  </w:style>
  <w:style w:type="paragraph" w:customStyle="1" w:styleId="43B9500E86C64568B53E8577A8DDAD221">
    <w:name w:val="43B9500E86C64568B53E8577A8DDAD221"/>
    <w:rsid w:val="00D00FCD"/>
    <w:pPr>
      <w:spacing w:after="0" w:line="280" w:lineRule="atLeast"/>
    </w:pPr>
    <w:rPr>
      <w:rFonts w:ascii="Mulish Light" w:eastAsiaTheme="minorHAnsi" w:hAnsi="Mulish Light" w:cs="Times New Roman"/>
      <w:kern w:val="0"/>
      <w:sz w:val="19"/>
      <w:szCs w:val="19"/>
      <w:lang w:eastAsia="en-US"/>
      <w14:ligatures w14:val="none"/>
    </w:rPr>
  </w:style>
  <w:style w:type="paragraph" w:customStyle="1" w:styleId="1D87D63ADB9A4AEAAB627D79971AC0A51">
    <w:name w:val="1D87D63ADB9A4AEAAB627D79971AC0A51"/>
    <w:rsid w:val="00D00FCD"/>
    <w:pPr>
      <w:spacing w:after="0" w:line="280" w:lineRule="atLeast"/>
    </w:pPr>
    <w:rPr>
      <w:rFonts w:ascii="Mulish Light" w:eastAsiaTheme="minorHAnsi" w:hAnsi="Mulish Light" w:cs="Times New Roman"/>
      <w:kern w:val="0"/>
      <w:sz w:val="19"/>
      <w:szCs w:val="19"/>
      <w:lang w:eastAsia="en-US"/>
      <w14:ligatures w14:val="none"/>
    </w:rPr>
  </w:style>
  <w:style w:type="paragraph" w:customStyle="1" w:styleId="93F8A147B59146AB9F90735FE4695EB21">
    <w:name w:val="93F8A147B59146AB9F90735FE4695EB21"/>
    <w:rsid w:val="00D00FCD"/>
    <w:pPr>
      <w:spacing w:after="0" w:line="280" w:lineRule="atLeast"/>
    </w:pPr>
    <w:rPr>
      <w:rFonts w:ascii="Mulish Light" w:eastAsiaTheme="minorHAnsi" w:hAnsi="Mulish Light" w:cs="Times New Roman"/>
      <w:kern w:val="0"/>
      <w:sz w:val="19"/>
      <w:szCs w:val="19"/>
      <w:lang w:eastAsia="en-US"/>
      <w14:ligatures w14:val="none"/>
    </w:rPr>
  </w:style>
  <w:style w:type="paragraph" w:customStyle="1" w:styleId="2099BCBCCF214E788F8DDC7D9D7D079D">
    <w:name w:val="2099BCBCCF214E788F8DDC7D9D7D079D"/>
    <w:rsid w:val="007D2C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Goetschi_Farben">
      <a:dk1>
        <a:sysClr val="windowText" lastClr="000000"/>
      </a:dk1>
      <a:lt1>
        <a:sysClr val="window" lastClr="FFFFFF"/>
      </a:lt1>
      <a:dk2>
        <a:srgbClr val="CC0000"/>
      </a:dk2>
      <a:lt2>
        <a:srgbClr val="4E4B48"/>
      </a:lt2>
      <a:accent1>
        <a:srgbClr val="00CC00"/>
      </a:accent1>
      <a:accent2>
        <a:srgbClr val="0033CC"/>
      </a:accent2>
      <a:accent3>
        <a:srgbClr val="0066CC"/>
      </a:accent3>
      <a:accent4>
        <a:srgbClr val="B37300"/>
      </a:accent4>
      <a:accent5>
        <a:srgbClr val="FEDD00"/>
      </a:accent5>
      <a:accent6>
        <a:srgbClr val="CC6600"/>
      </a:accent6>
      <a:hlink>
        <a:srgbClr val="4E4B48"/>
      </a:hlink>
      <a:folHlink>
        <a:srgbClr val="CC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9589B335EB7FB40A88F12582EF8AC4F" ma:contentTypeVersion="8" ma:contentTypeDescription="Ein neues Dokument erstellen." ma:contentTypeScope="" ma:versionID="8923278ab39663cf952cee792ad337ae">
  <xsd:schema xmlns:xsd="http://www.w3.org/2001/XMLSchema" xmlns:xs="http://www.w3.org/2001/XMLSchema" xmlns:p="http://schemas.microsoft.com/office/2006/metadata/properties" xmlns:ns2="88ad5f71-0fc8-42b2-922b-94556cd006f6" targetNamespace="http://schemas.microsoft.com/office/2006/metadata/properties" ma:root="true" ma:fieldsID="5182ef82840aae9c194269542282c16e" ns2:_="">
    <xsd:import namespace="88ad5f71-0fc8-42b2-922b-94556cd006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d5f71-0fc8-42b2-922b-94556cd00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9D7CD-061F-425B-A36C-163E3C4A7C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2F5820-8E94-4C4D-B9FB-DA8F289469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ad5f71-0fc8-42b2-922b-94556cd00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372324-C9D2-43A6-8FCB-B57E997CA1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81ECA4-00BF-4D55-9BCF-FDFFB38F5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zlhag_briefvorlage</Template>
  <TotalTime>0</TotalTime>
  <Pages>1</Pages>
  <Words>130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Arbeitsvertrag_weiblich_Eglistrasse</vt:lpstr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Arbeitsvertrag_weiblich_Eglistrasse</dc:title>
  <dc:subject/>
  <dc:creator>markus.goetschi@zürcher-lighthouse.ch, 044 265 38 46</dc:creator>
  <cp:keywords>Arbeitsvertrag, unbefristet</cp:keywords>
  <dc:description>V_2.0_16012023
Version unbefristet.</dc:description>
  <cp:lastModifiedBy>Oliver Hofmann</cp:lastModifiedBy>
  <cp:revision>2</cp:revision>
  <cp:lastPrinted>2023-03-07T23:10:00Z</cp:lastPrinted>
  <dcterms:created xsi:type="dcterms:W3CDTF">2025-08-25T14:06:00Z</dcterms:created>
  <dcterms:modified xsi:type="dcterms:W3CDTF">2025-08-25T14:06:00Z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0x010100C9589B335EB7FB40A88F12582EF8AC4F</vt:lpwstr>
  </property>
</Properties>
</file>